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Look w:val="0000" w:firstRow="0" w:lastRow="0" w:firstColumn="0" w:lastColumn="0" w:noHBand="0" w:noVBand="0"/>
      </w:tblPr>
      <w:tblGrid>
        <w:gridCol w:w="501"/>
        <w:gridCol w:w="1167"/>
        <w:gridCol w:w="1163"/>
        <w:gridCol w:w="1989"/>
        <w:gridCol w:w="142"/>
        <w:gridCol w:w="42"/>
        <w:gridCol w:w="667"/>
        <w:gridCol w:w="850"/>
        <w:gridCol w:w="49"/>
        <w:gridCol w:w="25"/>
        <w:gridCol w:w="239"/>
        <w:gridCol w:w="121"/>
        <w:gridCol w:w="275"/>
        <w:gridCol w:w="651"/>
        <w:gridCol w:w="58"/>
        <w:gridCol w:w="336"/>
        <w:gridCol w:w="153"/>
        <w:gridCol w:w="893"/>
        <w:gridCol w:w="35"/>
        <w:gridCol w:w="284"/>
        <w:gridCol w:w="1417"/>
      </w:tblGrid>
      <w:tr w:rsidR="002D01EF" w:rsidRPr="00DB7AF4" w14:paraId="56F94B0D" w14:textId="77777777" w:rsidTr="00671E13">
        <w:trPr>
          <w:trHeight w:val="1018"/>
        </w:trPr>
        <w:tc>
          <w:tcPr>
            <w:tcW w:w="2831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774DDBA" w14:textId="1DA5DCC9" w:rsidR="002D01EF" w:rsidRPr="00DB7AF4" w:rsidRDefault="002F376F">
            <w:pPr>
              <w:tabs>
                <w:tab w:val="left" w:pos="2595"/>
              </w:tabs>
              <w:jc w:val="center"/>
              <w:rPr>
                <w:rFonts w:ascii="Arial Narrow" w:eastAsia="Batang" w:hAnsi="Arial Narrow" w:cs="Tahoma"/>
              </w:rPr>
            </w:pPr>
            <w:r>
              <w:rPr>
                <w:noProof/>
              </w:rPr>
              <w:drawing>
                <wp:inline distT="0" distB="0" distL="0" distR="0" wp14:anchorId="7F13D92B" wp14:editId="377F31C5">
                  <wp:extent cx="1444625" cy="742950"/>
                  <wp:effectExtent l="0" t="0" r="0" b="0"/>
                  <wp:docPr id="2019958374" name="Graf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4" t="16435" r="8034" b="5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14"/>
            <w:tcBorders>
              <w:top w:val="single" w:sz="18" w:space="0" w:color="auto"/>
            </w:tcBorders>
            <w:vAlign w:val="center"/>
          </w:tcPr>
          <w:p w14:paraId="696B0435" w14:textId="77777777" w:rsidR="002D01EF" w:rsidRPr="00EC0046" w:rsidRDefault="00A50D6F" w:rsidP="00D56F67">
            <w:pPr>
              <w:pStyle w:val="Heading4"/>
              <w:rPr>
                <w:rFonts w:ascii="Arial Narrow" w:eastAsia="Batang" w:hAnsi="Arial Narrow" w:cs="Tahoma"/>
                <w:color w:val="auto"/>
                <w:sz w:val="24"/>
              </w:rPr>
            </w:pPr>
            <w:r w:rsidRPr="00EC0046">
              <w:rPr>
                <w:rFonts w:ascii="Arial Narrow" w:eastAsia="Batang" w:hAnsi="Arial Narrow" w:cs="Tahoma"/>
                <w:color w:val="auto"/>
                <w:sz w:val="24"/>
              </w:rPr>
              <w:t xml:space="preserve">8D-Report </w:t>
            </w:r>
            <w:r w:rsidRPr="00EC0046">
              <w:rPr>
                <w:rFonts w:ascii="Arial Narrow" w:eastAsia="Batang" w:hAnsi="Arial Narrow"/>
                <w:color w:val="auto"/>
                <w:sz w:val="24"/>
              </w:rPr>
              <w:t>for Suppliers</w:t>
            </w:r>
            <w:r w:rsidRPr="00EC0046">
              <w:rPr>
                <w:rFonts w:ascii="Arial Narrow" w:eastAsia="Batang" w:hAnsi="Arial Narrow" w:cs="Tahoma"/>
                <w:color w:val="auto"/>
                <w:sz w:val="24"/>
              </w:rPr>
              <w:t xml:space="preserve"> </w:t>
            </w:r>
            <w:r w:rsidRPr="00EC0046">
              <w:rPr>
                <w:rFonts w:ascii="Arial Narrow" w:eastAsia="Batang" w:hAnsi="Arial Narrow" w:cs="Tahoma"/>
                <w:b w:val="0"/>
                <w:i/>
                <w:color w:val="auto"/>
                <w:sz w:val="24"/>
              </w:rPr>
              <w:t>/</w:t>
            </w:r>
            <w:r w:rsidRPr="00EC0046">
              <w:rPr>
                <w:rFonts w:ascii="Arial Narrow" w:eastAsia="Batang" w:hAnsi="Arial Narrow" w:cs="Tahoma"/>
                <w:b w:val="0"/>
                <w:color w:val="auto"/>
                <w:sz w:val="24"/>
              </w:rPr>
              <w:t xml:space="preserve"> </w:t>
            </w:r>
            <w:r w:rsidR="009C5DF1">
              <w:rPr>
                <w:rFonts w:ascii="SimSun" w:hAnsi="SimSun" w:cs="Tahoma" w:hint="eastAsia"/>
                <w:b w:val="0"/>
                <w:color w:val="auto"/>
                <w:sz w:val="24"/>
                <w:lang w:val="en-US" w:eastAsia="zh-CN"/>
              </w:rPr>
              <w:t>供应商</w:t>
            </w:r>
            <w:r w:rsidR="009C5DF1" w:rsidRPr="00EC0046">
              <w:rPr>
                <w:rFonts w:ascii="Arial Narrow" w:eastAsia="Batang" w:hAnsi="Arial Narrow" w:cs="Tahoma"/>
                <w:b w:val="0"/>
                <w:color w:val="auto"/>
                <w:sz w:val="24"/>
              </w:rPr>
              <w:t xml:space="preserve">8D </w:t>
            </w:r>
            <w:r w:rsidR="009C5DF1">
              <w:rPr>
                <w:rFonts w:ascii="SimSun" w:hAnsi="SimSun" w:cs="SimSun" w:hint="eastAsia"/>
                <w:b w:val="0"/>
                <w:color w:val="auto"/>
                <w:sz w:val="24"/>
                <w:lang w:val="en-US" w:eastAsia="zh-CN"/>
              </w:rPr>
              <w:t>报告</w:t>
            </w:r>
            <w:r w:rsidR="00D56F67" w:rsidRPr="00EC0046">
              <w:rPr>
                <w:rFonts w:ascii="Arial Narrow" w:eastAsia="Batang" w:hAnsi="Arial Narrow" w:cs="Tahoma"/>
                <w:color w:val="auto"/>
                <w:sz w:val="24"/>
              </w:rPr>
              <w:t xml:space="preserve"> </w:t>
            </w:r>
          </w:p>
          <w:p w14:paraId="498D44B6" w14:textId="77777777" w:rsidR="0054466A" w:rsidRPr="00EC0046" w:rsidRDefault="00836C89" w:rsidP="004C57A2">
            <w:pPr>
              <w:tabs>
                <w:tab w:val="left" w:pos="3123"/>
              </w:tabs>
              <w:jc w:val="center"/>
              <w:rPr>
                <w:rFonts w:asciiTheme="minorHAnsi" w:eastAsia="Batang" w:hAnsiTheme="minorHAnsi"/>
                <w:b/>
              </w:rPr>
            </w:pPr>
            <w:r w:rsidRPr="00EC0046">
              <w:rPr>
                <w:rFonts w:eastAsia="Batang"/>
                <w:b/>
                <w:bCs/>
              </w:rPr>
              <w:t>Hella claim no</w:t>
            </w:r>
            <w:r w:rsidR="00490BD7" w:rsidRPr="00EC0046">
              <w:rPr>
                <w:rFonts w:eastAsia="Batang"/>
                <w:b/>
                <w:bCs/>
              </w:rPr>
              <w:t>.</w:t>
            </w:r>
            <w:r w:rsidR="008625A0" w:rsidRPr="00EC0046">
              <w:rPr>
                <w:rFonts w:eastAsia="Batang"/>
                <w:bCs/>
              </w:rPr>
              <w:t xml:space="preserve"> / </w:t>
            </w:r>
            <w:r w:rsidR="00CF6447" w:rsidRPr="00EC0046">
              <w:rPr>
                <w:rFonts w:ascii="SimSun" w:hAnsi="SimSun" w:hint="eastAsia"/>
                <w:bCs/>
                <w:lang w:eastAsia="zh-CN"/>
              </w:rPr>
              <w:t>Hella</w:t>
            </w:r>
            <w:r w:rsidR="008625A0">
              <w:rPr>
                <w:rFonts w:ascii="SimSun" w:hAnsi="SimSun" w:hint="eastAsia"/>
                <w:bCs/>
                <w:lang w:val="en-US" w:eastAsia="zh-CN"/>
              </w:rPr>
              <w:t>抱怨</w:t>
            </w:r>
            <w:r w:rsidR="008625A0">
              <w:rPr>
                <w:rFonts w:ascii="SimSun" w:hAnsi="SimSun" w:cs="SimSun" w:hint="eastAsia"/>
                <w:bCs/>
                <w:lang w:val="en-US" w:eastAsia="zh-CN"/>
              </w:rPr>
              <w:t>号</w:t>
            </w:r>
            <w:r w:rsidR="00490BD7" w:rsidRPr="00EC0046">
              <w:rPr>
                <w:rFonts w:eastAsia="Batang"/>
                <w:bCs/>
              </w:rPr>
              <w:t>:</w:t>
            </w:r>
          </w:p>
          <w:tbl>
            <w:tblPr>
              <w:tblStyle w:val="TableGrid"/>
              <w:tblW w:w="0" w:type="auto"/>
              <w:tblInd w:w="1559" w:type="dxa"/>
              <w:tblLook w:val="04A0" w:firstRow="1" w:lastRow="0" w:firstColumn="1" w:lastColumn="0" w:noHBand="0" w:noVBand="1"/>
            </w:tblPr>
            <w:tblGrid>
              <w:gridCol w:w="2268"/>
            </w:tblGrid>
            <w:tr w:rsidR="0054466A" w:rsidRPr="0054466A" w14:paraId="36D8D485" w14:textId="77777777" w:rsidTr="00671E13">
              <w:trPr>
                <w:trHeight w:val="268"/>
              </w:trPr>
              <w:tc>
                <w:tcPr>
                  <w:tcW w:w="2268" w:type="dxa"/>
                  <w:vAlign w:val="center"/>
                </w:tcPr>
                <w:p w14:paraId="4B91E3B1" w14:textId="5DD76F29" w:rsidR="0054466A" w:rsidRPr="004A602D" w:rsidRDefault="00815CDC" w:rsidP="00631CFF">
                  <w:pPr>
                    <w:tabs>
                      <w:tab w:val="left" w:pos="3123"/>
                    </w:tabs>
                    <w:jc w:val="center"/>
                    <w:rPr>
                      <w:rFonts w:asciiTheme="minorHAnsi" w:eastAsiaTheme="minorEastAsia" w:hAnsiTheme="minorHAnsi"/>
                      <w:b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Arial Narrow" w:eastAsia="Batang" w:hAnsi="Arial Narrow" w:cs="Tahoma"/>
                      <w:sz w:val="20"/>
                      <w:szCs w:val="20"/>
                    </w:rPr>
                    <w:fldChar w:fldCharType="begin">
                      <w:ffData>
                        <w:name w:val="Text8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Batang" w:hAnsi="Arial Narrow" w:cs="Tahoma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 Narrow" w:eastAsia="Batang" w:hAnsi="Arial Narrow" w:cs="Tahoma"/>
                      <w:sz w:val="20"/>
                      <w:szCs w:val="20"/>
                    </w:rPr>
                  </w:r>
                  <w:r>
                    <w:rPr>
                      <w:rFonts w:ascii="Arial Narrow" w:eastAsia="Batang" w:hAnsi="Arial Narrow"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Batang" w:hAnsi="Arial Narrow" w:cs="Tahoma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 Narrow" w:eastAsia="Batang" w:hAnsi="Arial Narrow" w:cs="Tahoma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 Narrow" w:eastAsia="Batang" w:hAnsi="Arial Narrow" w:cs="Tahoma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 Narrow" w:eastAsia="Batang" w:hAnsi="Arial Narrow" w:cs="Tahoma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 Narrow" w:eastAsia="Batang" w:hAnsi="Arial Narrow" w:cs="Tahoma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 Narrow" w:eastAsia="Batang" w:hAnsi="Arial Narrow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75DB647" w14:textId="286EC7CD" w:rsidR="002D01EF" w:rsidRPr="00DB7AF4" w:rsidRDefault="00E50CB9" w:rsidP="0054466A">
            <w:pPr>
              <w:tabs>
                <w:tab w:val="left" w:pos="3529"/>
                <w:tab w:val="left" w:pos="7129"/>
              </w:tabs>
              <w:ind w:left="997"/>
              <w:rPr>
                <w:rFonts w:ascii="Arial Narrow" w:eastAsia="Batang" w:hAnsi="Arial Narrow" w:cs="Tahoma"/>
                <w:iCs/>
                <w:sz w:val="20"/>
                <w:szCs w:val="20"/>
              </w:rPr>
            </w:pP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2D01EF"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 </w:t>
            </w:r>
            <w:r w:rsidR="00A50D6F" w:rsidRPr="00A50D6F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>Interim-8D-Report</w:t>
            </w:r>
            <w:r w:rsidR="00A50D6F" w:rsidRPr="00A50D6F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</w:rPr>
              <w:t xml:space="preserve"> </w:t>
            </w:r>
            <w:r w:rsidR="00A50D6F" w:rsidRPr="0016501B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</w:rPr>
              <w:t xml:space="preserve">/ </w:t>
            </w:r>
            <w:r w:rsidR="008625A0">
              <w:rPr>
                <w:rFonts w:ascii="SimSun" w:hAnsi="SimSun" w:cs="SimSun" w:hint="eastAsia"/>
                <w:bCs/>
                <w:i/>
                <w:iCs/>
                <w:sz w:val="20"/>
                <w:szCs w:val="20"/>
                <w:lang w:eastAsia="zh-CN"/>
              </w:rPr>
              <w:t>临时8D报告</w:t>
            </w:r>
          </w:p>
          <w:p w14:paraId="212691F8" w14:textId="77777777" w:rsidR="00245AEF" w:rsidRPr="0054466A" w:rsidRDefault="0017372E" w:rsidP="0054466A">
            <w:pPr>
              <w:spacing w:after="40"/>
              <w:ind w:left="997"/>
              <w:rPr>
                <w:rFonts w:ascii="Arial Narrow" w:eastAsia="Batang" w:hAnsi="Arial Narrow" w:cs="Tahoma"/>
              </w:rPr>
            </w:pP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2D01EF" w:rsidRPr="00DD0FD0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 </w:t>
            </w:r>
            <w:r w:rsidR="00A50D6F" w:rsidRPr="00DD0FD0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>Final-8D-Report</w:t>
            </w:r>
            <w:r w:rsidR="00A50D6F" w:rsidRPr="00DD0FD0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</w:rPr>
              <w:t xml:space="preserve"> </w:t>
            </w:r>
            <w:r w:rsidR="00A50D6F" w:rsidRPr="00DD0FD0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</w:rPr>
              <w:t xml:space="preserve">/ </w:t>
            </w:r>
            <w:r w:rsidR="008625A0">
              <w:rPr>
                <w:rFonts w:ascii="SimSun" w:hAnsi="SimSun" w:cs="SimSun" w:hint="eastAsia"/>
                <w:bCs/>
                <w:i/>
                <w:iCs/>
                <w:sz w:val="20"/>
                <w:szCs w:val="20"/>
                <w:lang w:eastAsia="zh-CN"/>
              </w:rPr>
              <w:t>最终</w:t>
            </w:r>
            <w:r w:rsidR="008625A0">
              <w:rPr>
                <w:rFonts w:ascii="SimSun" w:hAnsi="SimSun" w:cs="Tahoma" w:hint="eastAsia"/>
                <w:bCs/>
                <w:i/>
                <w:iCs/>
                <w:sz w:val="20"/>
                <w:szCs w:val="20"/>
                <w:lang w:eastAsia="zh-CN"/>
              </w:rPr>
              <w:t>8D</w:t>
            </w:r>
            <w:r w:rsidR="008625A0">
              <w:rPr>
                <w:rFonts w:ascii="SimSun" w:hAnsi="SimSun" w:cs="SimSun" w:hint="eastAsia"/>
                <w:bCs/>
                <w:i/>
                <w:iCs/>
                <w:sz w:val="20"/>
                <w:szCs w:val="20"/>
                <w:lang w:eastAsia="zh-CN"/>
              </w:rPr>
              <w:t>报告</w:t>
            </w:r>
          </w:p>
        </w:tc>
        <w:tc>
          <w:tcPr>
            <w:tcW w:w="2629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FBA9834" w14:textId="77777777" w:rsidR="002D01EF" w:rsidRPr="00C7577C" w:rsidRDefault="00A50D6F">
            <w:pPr>
              <w:tabs>
                <w:tab w:val="left" w:pos="3529"/>
              </w:tabs>
              <w:spacing w:before="60"/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First issue date</w:t>
            </w:r>
            <w:r w:rsidR="002D01EF"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D01EF" w:rsidRPr="00C7577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</w:p>
          <w:p w14:paraId="146DFD2D" w14:textId="6F7C894A" w:rsidR="009223BD" w:rsidRPr="0037716C" w:rsidRDefault="008625A0">
            <w:pPr>
              <w:tabs>
                <w:tab w:val="right" w:pos="2090"/>
                <w:tab w:val="left" w:pos="3529"/>
              </w:tabs>
              <w:rPr>
                <w:rFonts w:ascii="Arial Narrow" w:eastAsiaTheme="minorEastAsia" w:hAnsi="Arial Narrow" w:cs="Tahoma"/>
                <w:bCs/>
                <w:sz w:val="20"/>
                <w:szCs w:val="20"/>
                <w:lang w:val="en-US" w:eastAsia="zh-CN"/>
              </w:rPr>
            </w:pPr>
            <w:r>
              <w:rPr>
                <w:rFonts w:ascii="SimSun" w:hAnsi="SimSun" w:cs="Tahoma" w:hint="eastAsia"/>
                <w:bCs/>
                <w:i/>
                <w:sz w:val="20"/>
                <w:szCs w:val="20"/>
                <w:lang w:val="en-US" w:eastAsia="zh-CN"/>
              </w:rPr>
              <w:t>第一次发布日期</w:t>
            </w:r>
            <w:r w:rsidR="002D01EF"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>:</w:t>
            </w:r>
            <w:r w:rsidR="00D05026">
              <w:rPr>
                <w:rFonts w:ascii="Arial Narrow" w:eastAsia="Batang" w:hAnsi="Arial Narrow" w:cs="Tahoma" w:hint="eastAsia"/>
                <w:sz w:val="20"/>
                <w:szCs w:val="20"/>
                <w:lang w:val="en-US" w:eastAsia="zh-CN"/>
              </w:rPr>
              <w:t xml:space="preserve"> </w:t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2D01EF"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  <w:r w:rsidR="00564C0E">
              <w:rPr>
                <w:rFonts w:ascii="Arial Narrow" w:eastAsiaTheme="minorEastAsia" w:hAnsi="Arial Narrow" w:cs="Tahoma" w:hint="eastAsia"/>
                <w:sz w:val="20"/>
                <w:szCs w:val="20"/>
                <w:lang w:val="en-US" w:eastAsia="zh-CN"/>
              </w:rPr>
              <w:t xml:space="preserve">  </w:t>
            </w:r>
          </w:p>
          <w:p w14:paraId="5A966B9B" w14:textId="77777777" w:rsidR="002D01EF" w:rsidRPr="00C7577C" w:rsidRDefault="00A50D6F">
            <w:pPr>
              <w:tabs>
                <w:tab w:val="right" w:pos="2090"/>
                <w:tab w:val="left" w:pos="3529"/>
              </w:tabs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Date of Update</w:t>
            </w:r>
            <w:r w:rsidR="002D01EF"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D01EF" w:rsidRPr="00C7577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</w:p>
          <w:p w14:paraId="57AB055B" w14:textId="552BB898" w:rsidR="002D01EF" w:rsidRPr="00401F34" w:rsidRDefault="008625A0" w:rsidP="00F92BBE">
            <w:pPr>
              <w:tabs>
                <w:tab w:val="right" w:pos="2090"/>
              </w:tabs>
              <w:rPr>
                <w:rFonts w:ascii="Arial Narrow" w:eastAsiaTheme="minorEastAsia" w:hAnsi="Arial Narrow" w:cs="Tahoma"/>
                <w:lang w:eastAsia="zh-CN"/>
              </w:rPr>
            </w:pPr>
            <w:r>
              <w:rPr>
                <w:rFonts w:ascii="SimSun" w:hAnsi="SimSun" w:cs="Tahoma" w:hint="eastAsia"/>
                <w:bCs/>
                <w:i/>
                <w:sz w:val="20"/>
                <w:szCs w:val="20"/>
                <w:lang w:eastAsia="zh-CN"/>
              </w:rPr>
              <w:t>更新日期</w:t>
            </w:r>
            <w:r w:rsidR="002D01EF" w:rsidRPr="00DB7AF4">
              <w:rPr>
                <w:rFonts w:ascii="Arial Narrow" w:eastAsia="Batang" w:hAnsi="Arial Narrow" w:cs="Tahoma"/>
                <w:sz w:val="20"/>
                <w:szCs w:val="20"/>
              </w:rPr>
              <w:t>:</w:t>
            </w:r>
            <w:r w:rsidR="003A5B39">
              <w:rPr>
                <w:rFonts w:ascii="Arial Narrow" w:eastAsia="Batang" w:hAnsi="Arial Narrow" w:cs="Tahoma"/>
                <w:sz w:val="20"/>
                <w:szCs w:val="20"/>
              </w:rPr>
              <w:t xml:space="preserve">  </w:t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D05026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2D01EF"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ab/>
            </w:r>
            <w:r w:rsidR="00564C0E">
              <w:rPr>
                <w:rFonts w:ascii="Arial Narrow" w:eastAsiaTheme="minorEastAsia" w:hAnsi="Arial Narrow" w:cs="Tahoma" w:hint="eastAsia"/>
                <w:b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F669A3" w:rsidRPr="00226D19" w14:paraId="0D0CFDBA" w14:textId="77777777" w:rsidTr="00671E13">
        <w:trPr>
          <w:trHeight w:hRule="exact" w:val="1735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34C10724" w14:textId="77777777" w:rsidR="00F669A3" w:rsidRPr="00DB7AF4" w:rsidRDefault="00F669A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>1.0</w:t>
            </w:r>
          </w:p>
        </w:tc>
        <w:tc>
          <w:tcPr>
            <w:tcW w:w="6454" w:type="dxa"/>
            <w:gridSpan w:val="11"/>
            <w:tcBorders>
              <w:top w:val="single" w:sz="18" w:space="0" w:color="auto"/>
            </w:tcBorders>
          </w:tcPr>
          <w:p w14:paraId="6C3BCC9D" w14:textId="4924740D" w:rsidR="00F669A3" w:rsidRPr="00D1638F" w:rsidRDefault="00815248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bookmarkStart w:id="0" w:name="_MON_1261911211"/>
            <w:bookmarkEnd w:id="0"/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HELLA claim</w:t>
            </w:r>
            <w:r w:rsidRPr="00D1638F">
              <w:rPr>
                <w:rFonts w:ascii="Arial Narrow" w:eastAsia="Batang" w:hAnsi="Arial Narrow" w:cs="Tahoma"/>
                <w:b/>
                <w:bCs/>
                <w:i/>
                <w:iCs/>
                <w:sz w:val="20"/>
                <w:szCs w:val="20"/>
                <w:lang w:val="fr-FR"/>
              </w:rPr>
              <w:t xml:space="preserve"> date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 xml:space="preserve">/ </w:t>
            </w:r>
            <w:r w:rsidR="00F669A3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HELLA</w:t>
            </w:r>
            <w:r w:rsidR="005A1DBC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proofErr w:type="gramStart"/>
            <w:r w:rsidR="008625A0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抱怨日期</w:t>
            </w:r>
            <w:r w:rsidR="00F669A3"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>:</w:t>
            </w:r>
            <w:proofErr w:type="gramEnd"/>
            <w:r w:rsidR="00F669A3"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ab/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instrText xml:space="preserve"> FORMTEXT </w:instrText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</w:p>
          <w:p w14:paraId="4D258963" w14:textId="26B12685" w:rsidR="00F669A3" w:rsidRPr="00D1638F" w:rsidRDefault="00815248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Contact person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8625A0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联系窗口</w:t>
            </w:r>
            <w:r w:rsidR="00F669A3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F669A3"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F669A3"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" w:name="Text109"/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instrText xml:space="preserve"> FORMTEXT </w:instrText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  <w:bookmarkEnd w:id="1"/>
          </w:p>
          <w:p w14:paraId="3414799A" w14:textId="754A4C3E" w:rsidR="00F669A3" w:rsidRPr="00D1638F" w:rsidRDefault="00F669A3" w:rsidP="005360E9">
            <w:pPr>
              <w:tabs>
                <w:tab w:val="left" w:pos="1767"/>
                <w:tab w:val="left" w:pos="6775"/>
              </w:tabs>
              <w:ind w:right="-1605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E-mail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8625A0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8625A0">
              <w:rPr>
                <w:rFonts w:ascii="SimSun" w:hAnsi="SimSun" w:cs="SimSun" w:hint="eastAsia"/>
                <w:bCs/>
                <w:i/>
                <w:iCs/>
                <w:sz w:val="20"/>
                <w:szCs w:val="20"/>
                <w:lang w:val="it-IT" w:eastAsia="zh-CN"/>
              </w:rPr>
              <w:t>邮箱</w:t>
            </w:r>
            <w:r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>: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027306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                                            </w:t>
            </w:r>
            <w:r w:rsidR="00EF014B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F26CC">
              <w:rPr>
                <w:rFonts w:asciiTheme="minorHAnsi" w:eastAsia="Batang" w:hAnsiTheme="minorHAnsi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3F26CC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EF014B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FC5AC6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FC5AC6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FC5AC6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FC5AC6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FC5AC6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EF014B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</w:p>
          <w:p w14:paraId="1089CC3C" w14:textId="77CBD193" w:rsidR="00F669A3" w:rsidRPr="00595D96" w:rsidRDefault="00F669A3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Theme="minorEastAsia" w:hAnsi="Arial Narrow" w:cs="Tahoma"/>
                <w:bCs/>
                <w:sz w:val="20"/>
                <w:szCs w:val="20"/>
                <w:lang w:val="it-IT" w:eastAsia="zh-CN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Tele</w:t>
            </w:r>
            <w:r w:rsidR="00815248"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phone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8625A0">
              <w:rPr>
                <w:rFonts w:ascii="SimSun" w:hAnsi="SimSun" w:cs="SimSun" w:hint="eastAsia"/>
                <w:sz w:val="20"/>
                <w:szCs w:val="20"/>
                <w:lang w:val="it-IT" w:eastAsia="zh-CN"/>
              </w:rPr>
              <w:t>电话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: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instrText xml:space="preserve"> FORMTEXT </w:instrText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</w:p>
          <w:p w14:paraId="116CD19F" w14:textId="29F4F480" w:rsidR="00F669A3" w:rsidRPr="00D1638F" w:rsidRDefault="00F669A3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bCs/>
                <w:sz w:val="20"/>
                <w:szCs w:val="20"/>
                <w:lang w:val="it-IT" w:eastAsia="zh-CN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HELLA </w:t>
            </w:r>
            <w:r w:rsidR="00815248"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– Part no</w:t>
            </w:r>
            <w:r w:rsidR="001B6F73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.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HELLA </w:t>
            </w:r>
            <w:r w:rsidR="008625A0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料</w:t>
            </w:r>
            <w:r w:rsidR="008625A0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号</w:t>
            </w:r>
            <w:r w:rsidR="0046772E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instrText xml:space="preserve"> FORMTEXT </w:instrTex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fldChar w:fldCharType="separate"/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fldChar w:fldCharType="end"/>
            </w:r>
          </w:p>
          <w:p w14:paraId="16B2809A" w14:textId="77777777" w:rsidR="00F669A3" w:rsidRPr="00E54BD5" w:rsidRDefault="00815248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Part name</w:t>
            </w:r>
            <w:r w:rsidRPr="00D1638F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it-IT"/>
              </w:rPr>
              <w:t xml:space="preserve"> </w:t>
            </w:r>
            <w:r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 xml:space="preserve">/ </w:t>
            </w:r>
            <w:r w:rsidR="008625A0">
              <w:rPr>
                <w:rFonts w:ascii="SimSun" w:hAnsi="SimSun" w:cs="SimSun" w:hint="eastAsia"/>
                <w:bCs/>
                <w:i/>
                <w:iCs/>
                <w:sz w:val="20"/>
                <w:szCs w:val="20"/>
                <w:lang w:val="it-IT" w:eastAsia="zh-CN"/>
              </w:rPr>
              <w:t>产品名称</w:t>
            </w:r>
            <w:r w:rsidR="00F669A3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F669A3" w:rsidRPr="00D1638F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ab/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5360E9">
              <w:rPr>
                <w:rFonts w:asciiTheme="minorHAnsi" w:eastAsia="Batang" w:hAnsiTheme="minorHAnsi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02" w:type="dxa"/>
            <w:gridSpan w:val="9"/>
            <w:tcBorders>
              <w:top w:val="single" w:sz="18" w:space="0" w:color="auto"/>
              <w:right w:val="single" w:sz="18" w:space="0" w:color="auto"/>
            </w:tcBorders>
          </w:tcPr>
          <w:p w14:paraId="58FC647E" w14:textId="77777777" w:rsidR="00F669A3" w:rsidRPr="00E54BD5" w:rsidRDefault="00F669A3">
            <w:pP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</w:pPr>
          </w:p>
          <w:p w14:paraId="65A819BA" w14:textId="77777777" w:rsidR="00F669A3" w:rsidRPr="00564C0E" w:rsidRDefault="00815248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564C0E">
              <w:rPr>
                <w:rFonts w:ascii="Arial Narrow" w:eastAsia="Batang" w:hAnsi="Arial Narrow" w:cs="Tahoma"/>
                <w:b/>
                <w:bCs/>
                <w:sz w:val="20"/>
                <w:szCs w:val="20"/>
                <w:u w:val="single"/>
                <w:lang w:val="it-IT"/>
              </w:rPr>
              <w:t>Type of failure</w:t>
            </w:r>
            <w:r w:rsidRPr="00564C0E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u w:val="single"/>
                <w:lang w:val="it-IT"/>
              </w:rPr>
              <w:t xml:space="preserve"> </w:t>
            </w:r>
            <w:r w:rsidRPr="00564C0E">
              <w:rPr>
                <w:rFonts w:ascii="Arial Narrow" w:eastAsia="Batang" w:hAnsi="Arial Narrow" w:cs="Tahoma"/>
                <w:i/>
                <w:iCs/>
                <w:sz w:val="20"/>
                <w:szCs w:val="20"/>
                <w:u w:val="single"/>
                <w:lang w:val="it-IT"/>
              </w:rPr>
              <w:t>/</w:t>
            </w:r>
            <w:r w:rsidRPr="00564C0E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u w:val="single"/>
                <w:lang w:val="it-IT"/>
              </w:rPr>
              <w:t xml:space="preserve"> </w:t>
            </w:r>
            <w:r w:rsidR="008625A0" w:rsidRPr="00060A38">
              <w:rPr>
                <w:rFonts w:ascii="SimSun" w:hAnsi="SimSun" w:cs="Tahoma" w:hint="eastAsia"/>
                <w:i/>
                <w:iCs/>
                <w:color w:val="auto"/>
                <w:sz w:val="20"/>
                <w:szCs w:val="20"/>
                <w:u w:val="single"/>
                <w:lang w:val="en-US" w:eastAsia="zh-CN"/>
              </w:rPr>
              <w:t>失效</w:t>
            </w:r>
            <w:r w:rsidR="008625A0" w:rsidRPr="00060A38">
              <w:rPr>
                <w:rFonts w:ascii="SimSun" w:hAnsi="SimSun" w:cs="SimSun" w:hint="eastAsia"/>
                <w:i/>
                <w:iCs/>
                <w:color w:val="auto"/>
                <w:sz w:val="20"/>
                <w:szCs w:val="20"/>
                <w:u w:val="single"/>
                <w:lang w:val="en-US" w:eastAsia="zh-CN"/>
              </w:rPr>
              <w:t>件来源</w:t>
            </w:r>
            <w:r w:rsidRPr="00564C0E">
              <w:rPr>
                <w:rFonts w:ascii="Arial Narrow" w:eastAsia="Batang" w:hAnsi="Arial Narrow" w:cs="Tahoma"/>
                <w:bCs/>
                <w:color w:val="auto"/>
                <w:sz w:val="20"/>
                <w:szCs w:val="20"/>
                <w:u w:val="single"/>
                <w:lang w:val="it-IT"/>
              </w:rPr>
              <w:t>:</w:t>
            </w:r>
          </w:p>
          <w:p w14:paraId="7CEFDA3F" w14:textId="77777777" w:rsidR="00F669A3" w:rsidRPr="00564C0E" w:rsidRDefault="00734444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F669A3" w:rsidRPr="00DB7AF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F669A3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r w:rsidR="00815248" w:rsidRPr="00564C0E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HELLA internal </w:t>
            </w:r>
            <w:r w:rsidR="00815248" w:rsidRPr="00564C0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 HELLA</w:t>
            </w:r>
            <w:r w:rsidR="008625A0" w:rsidRPr="00564C0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r w:rsidR="008625A0">
              <w:rPr>
                <w:rFonts w:ascii="SimSun" w:hAnsi="SimSun" w:cs="SimSun" w:hint="eastAsia"/>
                <w:i/>
                <w:sz w:val="20"/>
                <w:szCs w:val="20"/>
                <w:lang w:val="en-US" w:eastAsia="zh-CN"/>
              </w:rPr>
              <w:t>内部</w:t>
            </w:r>
          </w:p>
          <w:bookmarkStart w:id="2" w:name="Kontrollkästchen2"/>
          <w:p w14:paraId="18948F63" w14:textId="77777777" w:rsidR="00F669A3" w:rsidRPr="00564C0E" w:rsidRDefault="00671584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bookmarkEnd w:id="2"/>
            <w:r w:rsidR="00F669A3" w:rsidRPr="00564C0E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F669A3" w:rsidRPr="00564C0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r w:rsidR="00815248" w:rsidRPr="00564C0E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0-km Return </w:t>
            </w:r>
            <w:r w:rsidR="00815248" w:rsidRPr="00564C0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0-km </w:t>
            </w:r>
            <w:r w:rsidR="008625A0"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退货</w:t>
            </w:r>
          </w:p>
          <w:p w14:paraId="164D7D0B" w14:textId="70A660F2" w:rsidR="00F669A3" w:rsidRPr="00564C0E" w:rsidRDefault="00E50CB9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F669A3" w:rsidRPr="00564C0E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F669A3" w:rsidRPr="00564C0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r w:rsidR="00815248" w:rsidRPr="00564C0E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Field return </w:t>
            </w:r>
            <w:r w:rsidR="00815248" w:rsidRPr="00564C0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815248" w:rsidRPr="00564C0E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8625A0"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市场退货</w:t>
            </w:r>
          </w:p>
          <w:p w14:paraId="35C2CBB0" w14:textId="77777777" w:rsidR="00F669A3" w:rsidRPr="00A8652C" w:rsidRDefault="00EF014B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i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="00F669A3" w:rsidRPr="00DB7AF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F669A3" w:rsidRPr="00DB7AF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F669A3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r w:rsidR="00815248" w:rsidRPr="00564C0E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Logistics failure </w:t>
            </w:r>
            <w:r w:rsidR="008625A0" w:rsidRPr="00564C0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8625A0"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物流失效</w:t>
            </w:r>
          </w:p>
        </w:tc>
      </w:tr>
      <w:tr w:rsidR="00226D19" w:rsidRPr="00D72C00" w14:paraId="1711D6CA" w14:textId="77777777" w:rsidTr="00671E13">
        <w:trPr>
          <w:trHeight w:val="1971"/>
        </w:trPr>
        <w:tc>
          <w:tcPr>
            <w:tcW w:w="501" w:type="dxa"/>
            <w:tcBorders>
              <w:left w:val="single" w:sz="18" w:space="0" w:color="auto"/>
              <w:bottom w:val="single" w:sz="18" w:space="0" w:color="auto"/>
            </w:tcBorders>
          </w:tcPr>
          <w:p w14:paraId="466E736E" w14:textId="77777777" w:rsidR="00226D19" w:rsidRPr="00DB7AF4" w:rsidRDefault="00226D19">
            <w:pPr>
              <w:spacing w:before="40"/>
              <w:jc w:val="center"/>
              <w:rPr>
                <w:rFonts w:ascii="Arial Narrow" w:eastAsia="Batang" w:hAnsi="Arial Narrow" w:cs="Tahoma"/>
                <w:sz w:val="20"/>
                <w:szCs w:val="20"/>
                <w:lang w:val="fr-FR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1.1</w:t>
            </w:r>
          </w:p>
        </w:tc>
        <w:tc>
          <w:tcPr>
            <w:tcW w:w="5170" w:type="dxa"/>
            <w:gridSpan w:val="6"/>
            <w:tcBorders>
              <w:bottom w:val="single" w:sz="18" w:space="0" w:color="auto"/>
            </w:tcBorders>
          </w:tcPr>
          <w:p w14:paraId="164F18E8" w14:textId="77777777" w:rsidR="00226D19" w:rsidRPr="00C02378" w:rsidRDefault="00815248" w:rsidP="005A1DBC">
            <w:pPr>
              <w:tabs>
                <w:tab w:val="left" w:pos="2618"/>
                <w:tab w:val="left" w:pos="4975"/>
                <w:tab w:val="left" w:pos="8789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Contact Supplier (team leader</w:t>
            </w:r>
            <w:proofErr w:type="gramStart"/>
            <w:r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)</w:t>
            </w:r>
            <w:r w:rsidR="005A1DBC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:</w:t>
            </w:r>
            <w:proofErr w:type="gramEnd"/>
            <w:r w:rsidR="005A1DBC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 w:rsidR="005A1DBC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</w:p>
          <w:p w14:paraId="737B3CDE" w14:textId="05003C2E" w:rsidR="005A1DBC" w:rsidRPr="005A1DBC" w:rsidRDefault="004562EF" w:rsidP="00DC170F">
            <w:pPr>
              <w:tabs>
                <w:tab w:val="left" w:pos="2618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>
              <w:rPr>
                <w:rFonts w:ascii="SimSun" w:hAnsi="SimSun" w:cs="Tahoma" w:hint="eastAsia"/>
                <w:i/>
                <w:sz w:val="20"/>
                <w:szCs w:val="20"/>
                <w:lang w:val="fr-FR" w:eastAsia="zh-CN"/>
              </w:rPr>
              <w:t>供应商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fr-FR" w:eastAsia="zh-CN"/>
              </w:rPr>
              <w:t>联系窗口（负责人）</w:t>
            </w:r>
            <w:r w:rsidR="00DC170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:</w:t>
            </w:r>
            <w:r w:rsidR="00DC170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 w:rsidRPr="00B77DA8"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end"/>
            </w:r>
          </w:p>
          <w:p w14:paraId="59DB0084" w14:textId="01338239" w:rsidR="00226D19" w:rsidRPr="005A1DBC" w:rsidRDefault="00815248" w:rsidP="005A1DBC">
            <w:pPr>
              <w:tabs>
                <w:tab w:val="left" w:pos="2618"/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</w:pPr>
            <w:proofErr w:type="spellStart"/>
            <w:r w:rsidRPr="000F6749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Department</w:t>
            </w:r>
            <w:proofErr w:type="spellEnd"/>
            <w:r w:rsidRPr="000F6749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  <w: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4562EF">
              <w:rPr>
                <w:rFonts w:ascii="SimSun" w:hAnsi="SimSun" w:cs="Tahoma" w:hint="eastAsia"/>
                <w:bCs/>
                <w:i/>
                <w:sz w:val="20"/>
                <w:szCs w:val="20"/>
                <w:lang w:val="fr-FR" w:eastAsia="zh-CN"/>
              </w:rPr>
              <w:t>部门</w:t>
            </w:r>
            <w:r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>:</w:t>
            </w:r>
            <w:proofErr w:type="gramEnd"/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 w:rsidRPr="00B77DA8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fr-FR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GB"/>
              </w:rPr>
            </w:r>
            <w:r w:rsidR="00E50CB9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GB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GB"/>
              </w:rPr>
              <w:fldChar w:fldCharType="end"/>
            </w:r>
          </w:p>
          <w:p w14:paraId="41AFA923" w14:textId="01D8E64A" w:rsidR="00226D19" w:rsidRPr="005A1DBC" w:rsidRDefault="00226D19" w:rsidP="00564C0E">
            <w:pPr>
              <w:tabs>
                <w:tab w:val="left" w:pos="1460"/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proofErr w:type="gramStart"/>
            <w:r w:rsidRPr="00DB7AF4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fr-FR"/>
              </w:rPr>
              <w:t>E-mail</w:t>
            </w:r>
            <w:proofErr w:type="gramEnd"/>
            <w:r w:rsidRPr="00DB7AF4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4562E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 xml:space="preserve">/ </w:t>
            </w:r>
            <w:proofErr w:type="gramStart"/>
            <w:r w:rsidR="004562EF">
              <w:rPr>
                <w:rFonts w:ascii="SimSun" w:hAnsi="SimSun" w:cs="SimSun" w:hint="eastAsia"/>
                <w:bCs/>
                <w:i/>
                <w:iCs/>
                <w:sz w:val="20"/>
                <w:szCs w:val="20"/>
                <w:lang w:val="fr-FR" w:eastAsia="zh-CN"/>
              </w:rPr>
              <w:t>邮箱</w:t>
            </w:r>
            <w:r w:rsidRPr="00DB7AF4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>:</w:t>
            </w:r>
            <w:proofErr w:type="gramEnd"/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 w:rsidRPr="00B77DA8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GB"/>
              </w:rPr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GB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GB"/>
              </w:rPr>
              <w:fldChar w:fldCharType="end"/>
            </w:r>
          </w:p>
          <w:p w14:paraId="0AF86DBF" w14:textId="1B573050" w:rsidR="00226D19" w:rsidRPr="005A1DBC" w:rsidRDefault="00815248" w:rsidP="005A1DBC">
            <w:pPr>
              <w:tabs>
                <w:tab w:val="left" w:pos="2618"/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Teleph</w:t>
            </w:r>
            <w:r w:rsidR="00226D19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on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e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 xml:space="preserve"> </w:t>
            </w:r>
            <w:r w:rsidR="004562E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 xml:space="preserve">/ </w:t>
            </w:r>
            <w:r w:rsidR="00637A0C">
              <w:rPr>
                <w:rFonts w:ascii="SimSun" w:hAnsi="SimSun" w:cs="Tahoma" w:hint="eastAsia"/>
                <w:bCs/>
                <w:i/>
                <w:iCs/>
                <w:sz w:val="20"/>
                <w:szCs w:val="20"/>
                <w:lang w:val="it-IT" w:eastAsia="zh-CN"/>
              </w:rPr>
              <w:t>电话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>:</w:t>
            </w:r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 w:rsidRPr="00B77DA8"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end"/>
            </w:r>
          </w:p>
          <w:p w14:paraId="7796FD8B" w14:textId="4F4175AB" w:rsidR="00226D19" w:rsidRPr="005A1DBC" w:rsidRDefault="00EB0F36" w:rsidP="00564C0E">
            <w:pPr>
              <w:tabs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Team members supplier (name / function)</w:t>
            </w:r>
            <w:r w:rsidR="0046772E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46772E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 w:rsidRPr="00B77DA8"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end"/>
            </w:r>
          </w:p>
          <w:p w14:paraId="7689B06F" w14:textId="1706045B" w:rsidR="00226D19" w:rsidRDefault="00637A0C" w:rsidP="00564C0E">
            <w:pPr>
              <w:tabs>
                <w:tab w:val="left" w:pos="3005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</w:rPr>
            </w:pP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供应商小组成员</w:t>
            </w:r>
            <w:r w:rsidR="0046772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(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 xml:space="preserve"> 名字</w:t>
            </w:r>
            <w:r w:rsidR="0046772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部门</w:t>
            </w:r>
            <w:r w:rsidR="00EB0F36" w:rsidRPr="00EB0F36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)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end"/>
            </w:r>
          </w:p>
          <w:p w14:paraId="1B4284BE" w14:textId="70270BF5" w:rsidR="00226D19" w:rsidRPr="00112D4F" w:rsidRDefault="00E50CB9" w:rsidP="00564C0E">
            <w:pPr>
              <w:tabs>
                <w:tab w:val="left" w:pos="3529"/>
                <w:tab w:val="left" w:pos="4975"/>
                <w:tab w:val="left" w:pos="8789"/>
              </w:tabs>
              <w:ind w:firstLineChars="1500" w:firstLine="3000"/>
              <w:rPr>
                <w:rFonts w:ascii="Arial Narrow" w:eastAsiaTheme="minorEastAsia" w:hAnsi="Arial Narrow" w:cs="Tahoma"/>
                <w:bCs/>
                <w:sz w:val="20"/>
                <w:szCs w:val="20"/>
                <w:lang w:val="it-IT" w:eastAsia="zh-CN"/>
              </w:rPr>
            </w:pPr>
            <w:r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fldChar w:fldCharType="separate"/>
            </w:r>
            <w:r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fr-FR"/>
              </w:rPr>
              <w:t> </w:t>
            </w:r>
            <w:r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fr-FR"/>
              </w:rPr>
              <w:t> </w:t>
            </w:r>
            <w:r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fr-FR"/>
              </w:rPr>
              <w:t> </w:t>
            </w:r>
            <w:r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fr-FR"/>
              </w:rPr>
              <w:t> </w:t>
            </w:r>
            <w:r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fr-FR"/>
              </w:rPr>
              <w:t> </w: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5386" w:type="dxa"/>
            <w:gridSpan w:val="14"/>
            <w:tcBorders>
              <w:bottom w:val="single" w:sz="18" w:space="0" w:color="auto"/>
              <w:right w:val="single" w:sz="18" w:space="0" w:color="auto"/>
            </w:tcBorders>
          </w:tcPr>
          <w:p w14:paraId="61EB2E95" w14:textId="77777777" w:rsidR="00226D19" w:rsidRPr="005A1DBC" w:rsidRDefault="00B96AED" w:rsidP="005A1DBC">
            <w:pPr>
              <w:tabs>
                <w:tab w:val="left" w:pos="3529"/>
                <w:tab w:val="left" w:pos="4975"/>
                <w:tab w:val="left" w:pos="8789"/>
              </w:tabs>
              <w:spacing w:before="40"/>
              <w:ind w:left="70"/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fr-FR"/>
              </w:rPr>
              <w:t>Location of production</w: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46772E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Supplier</w:t>
            </w:r>
            <w:r w:rsidR="005A1DBC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:</w:t>
            </w:r>
            <w:proofErr w:type="gramEnd"/>
            <w:r w:rsidR="0046772E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 w:rsidR="0046772E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  <w:r w:rsidR="00DC170F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</w:p>
          <w:p w14:paraId="166707DD" w14:textId="4579D713" w:rsidR="005A1DBC" w:rsidRPr="0046772E" w:rsidRDefault="00637A0C" w:rsidP="005A1DBC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>
              <w:rPr>
                <w:rFonts w:ascii="SimSun" w:hAnsi="SimSun" w:cs="Tahoma" w:hint="eastAsia"/>
                <w:i/>
                <w:sz w:val="20"/>
                <w:szCs w:val="20"/>
                <w:lang w:val="fr-FR" w:eastAsia="zh-CN"/>
              </w:rPr>
              <w:t>供应商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fr-FR" w:eastAsia="zh-CN"/>
              </w:rPr>
              <w:t>产地</w:t>
            </w:r>
            <w:r w:rsidR="00DC170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>:</w:t>
            </w:r>
            <w:r w:rsidR="00DC170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 w:rsidRPr="00B77DA8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it-IT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GB"/>
              </w:rPr>
            </w:r>
            <w:r w:rsidR="00E50CB9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GB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GB"/>
              </w:rPr>
              <w:fldChar w:fldCharType="end"/>
            </w:r>
          </w:p>
          <w:p w14:paraId="09A554D2" w14:textId="7933B381" w:rsidR="00226D19" w:rsidRPr="000868FB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Theme="minorEastAsia" w:hAnsi="Arial Narrow" w:cs="Tahoma"/>
                <w:bCs/>
                <w:sz w:val="20"/>
                <w:szCs w:val="20"/>
                <w:lang w:val="fr-FR" w:eastAsia="zh-CN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fr-FR"/>
              </w:rPr>
              <w:t>Part no. Supplier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proofErr w:type="gramStart"/>
            <w:r w:rsidR="00637A0C">
              <w:rPr>
                <w:rFonts w:ascii="SimSun" w:hAnsi="SimSun" w:cs="Tahoma" w:hint="eastAsia"/>
                <w:i/>
                <w:sz w:val="20"/>
                <w:szCs w:val="20"/>
                <w:lang w:val="fr-FR" w:eastAsia="zh-CN"/>
              </w:rPr>
              <w:t>供应商料</w:t>
            </w:r>
            <w:r w:rsidR="00637A0C">
              <w:rPr>
                <w:rFonts w:ascii="SimSun" w:hAnsi="SimSun" w:cs="SimSun" w:hint="eastAsia"/>
                <w:i/>
                <w:sz w:val="20"/>
                <w:szCs w:val="20"/>
                <w:lang w:val="fr-FR" w:eastAsia="zh-CN"/>
              </w:rPr>
              <w:t>号</w:t>
            </w:r>
            <w:r w:rsidR="0046772E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:</w:t>
            </w:r>
            <w:proofErr w:type="gramEnd"/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 w:rsidRPr="00B77DA8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  <w:lang w:val="en-GB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  <w:lang w:val="en-GB"/>
              </w:rPr>
              <w:fldChar w:fldCharType="end"/>
            </w:r>
          </w:p>
          <w:p w14:paraId="26B3C439" w14:textId="77777777" w:rsidR="00226D19" w:rsidRPr="00DB7AF4" w:rsidRDefault="00B96AED" w:rsidP="00226152">
            <w:pPr>
              <w:tabs>
                <w:tab w:val="left" w:pos="3529"/>
                <w:tab w:val="left" w:pos="4298"/>
                <w:tab w:val="left" w:pos="8789"/>
              </w:tabs>
              <w:ind w:left="70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it-IT"/>
              </w:rPr>
              <w:t>Rejection no. Supplier</w: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  <w:r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 w:rsidR="00637A0C">
              <w:rPr>
                <w:rFonts w:ascii="SimSun" w:hAnsi="SimSun" w:cs="Tahoma" w:hint="eastAsia"/>
                <w:i/>
                <w:sz w:val="20"/>
                <w:szCs w:val="20"/>
                <w:lang w:val="fr-FR" w:eastAsia="zh-CN"/>
              </w:rPr>
              <w:t>供应商</w:t>
            </w:r>
            <w:r w:rsidR="00637A0C">
              <w:rPr>
                <w:rFonts w:ascii="SimSun" w:hAnsi="SimSun" w:cs="SimSun" w:hint="eastAsia"/>
                <w:i/>
                <w:sz w:val="20"/>
                <w:szCs w:val="20"/>
                <w:lang w:val="fr-FR" w:eastAsia="zh-CN"/>
              </w:rPr>
              <w:t>内部追溯号</w:t>
            </w:r>
            <w:r w:rsidR="006C4E0D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:</w:t>
            </w:r>
            <w:r w:rsidR="00BB22C0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 xml:space="preserve"> 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597B8091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Type of machine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3E3D53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设备类型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72002DEA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it-IT"/>
              </w:rPr>
              <w:t>Equipment-no. supplier</w:t>
            </w:r>
            <w:r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3E3D53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供应商</w:t>
            </w:r>
            <w:r w:rsidR="003E3D53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设备编号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BEE51C9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it-IT"/>
              </w:rPr>
              <w:t>Device no. Supplier</w: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 xml:space="preserve"> </w:t>
            </w:r>
            <w:r w:rsidRPr="00AF550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AF550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3E3D53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供应商装置</w:t>
            </w:r>
            <w:r w:rsidR="003E3D53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编号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50C45586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Affected cavities </w:t>
            </w:r>
            <w:r w:rsidRPr="00FD40BC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/</w:t>
            </w:r>
            <w:r w:rsidR="00B539F8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FD40BC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sub tools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/</w:t>
            </w:r>
            <w:r w:rsidRPr="0046772E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3E3D53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影响的穴</w:t>
            </w:r>
            <w:r w:rsidR="003E3D53" w:rsidRPr="00060A38">
              <w:rPr>
                <w:rFonts w:ascii="SimSun" w:hAnsi="SimSun" w:cs="SimSun" w:hint="eastAsia"/>
                <w:i/>
                <w:color w:val="auto"/>
                <w:sz w:val="20"/>
                <w:szCs w:val="20"/>
                <w:lang w:val="it-IT" w:eastAsia="zh-CN"/>
              </w:rPr>
              <w:t>/</w:t>
            </w:r>
            <w:r w:rsidR="00B536E3" w:rsidRPr="00060A38">
              <w:rPr>
                <w:rFonts w:ascii="SimSun" w:hAnsi="SimSun" w:cs="SimSun" w:hint="eastAsia"/>
                <w:i/>
                <w:color w:val="auto"/>
                <w:sz w:val="20"/>
                <w:szCs w:val="20"/>
                <w:lang w:val="it-IT" w:eastAsia="zh-CN"/>
              </w:rPr>
              <w:t>工装</w:t>
            </w:r>
            <w:r w:rsidR="00226D19" w:rsidRPr="00060A38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2D01EF" w:rsidRPr="00984858" w14:paraId="02ED5039" w14:textId="77777777" w:rsidTr="00671E13">
        <w:trPr>
          <w:trHeight w:val="1029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2269C672" w14:textId="77777777" w:rsidR="002D01EF" w:rsidRPr="00DB7AF4" w:rsidRDefault="002D01E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2.0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4EEECCB1" w14:textId="77777777" w:rsidR="000868FB" w:rsidRPr="00901071" w:rsidRDefault="00B96AED" w:rsidP="000E7173">
            <w:pPr>
              <w:rPr>
                <w:rFonts w:ascii="Arial Narrow" w:eastAsiaTheme="minorEastAsia" w:hAnsi="Arial Narrow" w:cs="Tahoma"/>
                <w:i/>
                <w:sz w:val="20"/>
                <w:szCs w:val="20"/>
                <w:lang w:val="it-IT" w:eastAsia="zh-CN"/>
              </w:rPr>
            </w:pPr>
            <w:r w:rsidRPr="00FD40BC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Problem description HELLA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HELLA</w:t>
            </w:r>
            <w:r w:rsidR="003E3D53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问题描述</w:t>
            </w:r>
            <w:r w:rsidR="002D01EF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</w:p>
          <w:p w14:paraId="0D641910" w14:textId="7859D103" w:rsidR="00BF5633" w:rsidRDefault="00E50CB9" w:rsidP="006A1197">
            <w:pPr>
              <w:rPr>
                <w:color w:val="444444"/>
                <w:sz w:val="20"/>
                <w:szCs w:val="20"/>
                <w:lang w:eastAsia="zh-CN"/>
              </w:rPr>
            </w:pPr>
            <w:r>
              <w:rPr>
                <w:color w:val="444444"/>
                <w:sz w:val="20"/>
                <w:szCs w:val="20"/>
                <w:lang w:eastAsia="zh-CN"/>
              </w:rPr>
              <w:t>...</w:t>
            </w:r>
            <w:r w:rsidR="007E32CA">
              <w:rPr>
                <w:rFonts w:hint="eastAsia"/>
                <w:color w:val="444444"/>
                <w:sz w:val="20"/>
                <w:szCs w:val="20"/>
                <w:lang w:eastAsia="zh-CN"/>
              </w:rPr>
              <w:t xml:space="preserve"> </w:t>
            </w:r>
          </w:p>
          <w:p w14:paraId="54222B37" w14:textId="132190BD" w:rsidR="00461717" w:rsidRDefault="00461717" w:rsidP="006A1197">
            <w:pPr>
              <w:rPr>
                <w:color w:val="444444"/>
                <w:sz w:val="20"/>
                <w:szCs w:val="20"/>
                <w:lang w:eastAsia="zh-CN"/>
              </w:rPr>
            </w:pPr>
          </w:p>
          <w:p w14:paraId="3DE0C3DC" w14:textId="1619960E" w:rsidR="00461717" w:rsidRPr="009A689C" w:rsidRDefault="001341FC" w:rsidP="006A1197">
            <w:pPr>
              <w:rPr>
                <w:noProof/>
                <w:lang w:val="it-IT" w:eastAsia="zh-CN"/>
              </w:rPr>
            </w:pPr>
            <w:r>
              <w:rPr>
                <w:rFonts w:hint="eastAsia"/>
                <w:noProof/>
                <w:lang w:val="it-IT" w:eastAsia="zh-CN"/>
              </w:rPr>
              <w:t xml:space="preserve">  </w:t>
            </w:r>
            <w:r w:rsidR="00E50CB9">
              <w:rPr>
                <w:noProof/>
                <w:lang w:val="it-IT" w:eastAsia="zh-CN"/>
              </w:rPr>
              <w:t>...</w:t>
            </w:r>
          </w:p>
          <w:p w14:paraId="72C69175" w14:textId="77777777" w:rsidR="00DF6920" w:rsidRPr="009A689C" w:rsidRDefault="007F1A4D" w:rsidP="007F1A4D">
            <w:pPr>
              <w:ind w:firstLineChars="100" w:firstLine="180"/>
              <w:rPr>
                <w:noProof/>
                <w:lang w:val="it-IT" w:eastAsia="zh-CN"/>
              </w:rPr>
            </w:pPr>
            <w:r w:rsidRPr="009A689C">
              <w:rPr>
                <w:rFonts w:hint="eastAsia"/>
                <w:noProof/>
                <w:lang w:val="it-IT" w:eastAsia="zh-CN"/>
              </w:rPr>
              <w:t xml:space="preserve"> </w:t>
            </w:r>
          </w:p>
          <w:p w14:paraId="46C71ABB" w14:textId="77777777" w:rsidR="00DF6920" w:rsidRDefault="00DF6920" w:rsidP="006A1197">
            <w:pPr>
              <w:rPr>
                <w:color w:val="444444"/>
                <w:sz w:val="20"/>
                <w:szCs w:val="20"/>
                <w:lang w:eastAsia="zh-CN"/>
              </w:rPr>
            </w:pPr>
          </w:p>
          <w:p w14:paraId="5F59610E" w14:textId="77777777" w:rsidR="00461717" w:rsidRPr="00586046" w:rsidRDefault="00461717" w:rsidP="00461717">
            <w:pPr>
              <w:rPr>
                <w:color w:val="444444"/>
                <w:sz w:val="20"/>
                <w:szCs w:val="20"/>
                <w:lang w:eastAsia="zh-CN"/>
              </w:rPr>
            </w:pPr>
          </w:p>
        </w:tc>
      </w:tr>
      <w:tr w:rsidR="002D01EF" w:rsidRPr="00A36232" w14:paraId="06F5A6FE" w14:textId="77777777" w:rsidTr="00671E13">
        <w:trPr>
          <w:trHeight w:val="1487"/>
        </w:trPr>
        <w:tc>
          <w:tcPr>
            <w:tcW w:w="501" w:type="dxa"/>
            <w:tcBorders>
              <w:left w:val="single" w:sz="18" w:space="0" w:color="auto"/>
            </w:tcBorders>
          </w:tcPr>
          <w:p w14:paraId="652B5107" w14:textId="77777777" w:rsidR="002D01EF" w:rsidRPr="00DB7AF4" w:rsidRDefault="002D01E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2.1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49D06DD5" w14:textId="09BA523E" w:rsidR="00817E80" w:rsidRPr="0016501B" w:rsidRDefault="00584BD3">
            <w:pPr>
              <w:tabs>
                <w:tab w:val="left" w:pos="3529"/>
                <w:tab w:val="left" w:pos="4975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Problem description Supplier i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ncl. examplary photos if useful (good part / bad part) </w:t>
            </w:r>
          </w:p>
          <w:p w14:paraId="5C12719F" w14:textId="77777777" w:rsidR="00EE2BC1" w:rsidRPr="0016501B" w:rsidRDefault="003E3D53" w:rsidP="001945C1">
            <w:pPr>
              <w:tabs>
                <w:tab w:val="left" w:pos="7797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</w:pP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供应商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问题描述，包含样品照片</w:t>
            </w:r>
            <w:r w:rsidR="00EE2BC1" w:rsidRPr="0016501B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(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好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产品</w:t>
            </w:r>
            <w:r w:rsidR="00EE2BC1" w:rsidRPr="0016501B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失效产品</w:t>
            </w:r>
            <w:r w:rsidR="00EE2BC1" w:rsidRPr="0016501B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)</w:t>
            </w:r>
          </w:p>
          <w:p w14:paraId="24D50087" w14:textId="4F50F715" w:rsidR="00410ED5" w:rsidRPr="00F269A6" w:rsidRDefault="00E50CB9" w:rsidP="00F269A6">
            <w:pPr>
              <w:rPr>
                <w:color w:val="444444"/>
                <w:sz w:val="20"/>
                <w:szCs w:val="20"/>
                <w:lang w:eastAsia="zh-CN"/>
              </w:rPr>
            </w:pPr>
            <w:r>
              <w:rPr>
                <w:color w:val="444444"/>
                <w:sz w:val="20"/>
                <w:szCs w:val="20"/>
                <w:lang w:eastAsia="zh-CN"/>
              </w:rPr>
              <w:t>...</w:t>
            </w:r>
          </w:p>
          <w:p w14:paraId="1A81F737" w14:textId="77777777" w:rsidR="00002EC9" w:rsidRPr="00783A7C" w:rsidRDefault="00002EC9" w:rsidP="00D06565">
            <w:pPr>
              <w:rPr>
                <w:noProof/>
                <w:lang w:eastAsia="zh-CN"/>
              </w:rPr>
            </w:pPr>
          </w:p>
        </w:tc>
      </w:tr>
      <w:tr w:rsidR="00E86B24" w:rsidRPr="00D72C00" w14:paraId="00CF7528" w14:textId="77777777" w:rsidTr="00671E13">
        <w:trPr>
          <w:trHeight w:val="525"/>
        </w:trPr>
        <w:tc>
          <w:tcPr>
            <w:tcW w:w="501" w:type="dxa"/>
            <w:tcBorders>
              <w:left w:val="single" w:sz="18" w:space="0" w:color="auto"/>
            </w:tcBorders>
          </w:tcPr>
          <w:p w14:paraId="1913FF9F" w14:textId="77777777" w:rsidR="00E86B24" w:rsidRPr="00DB7AF4" w:rsidRDefault="00E86B24" w:rsidP="00E86B24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2.2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2F4223B8" w14:textId="707A1413" w:rsidR="00E86B24" w:rsidRPr="00DB7AF4" w:rsidRDefault="00EE2BC1" w:rsidP="00520D9E">
            <w:pPr>
              <w:tabs>
                <w:tab w:val="left" w:pos="3529"/>
                <w:tab w:val="left" w:pos="4975"/>
              </w:tabs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R</w:t>
            </w:r>
            <w:r w:rsidRP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e-occured failure</w:t>
            </w: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EE2BC1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EF5DA5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是否重复</w:t>
            </w:r>
            <w:r w:rsidR="00EF5DA5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发生</w:t>
            </w:r>
            <w:r w:rsidR="00E86B24" w:rsidRPr="00DB7AF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?</w:t>
            </w:r>
            <w:r w:rsidR="00E71A95" w:rsidRPr="00C02378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71A95" w:rsidRPr="00C02378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instrText xml:space="preserve"> FORMCHECKBOX </w:instrText>
            </w:r>
            <w:r w:rsidR="00EF014B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r>
            <w:r w:rsidR="00EF014B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fldChar w:fldCharType="separate"/>
            </w:r>
            <w:r w:rsidR="00EF014B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fldChar w:fldCharType="end"/>
            </w:r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 </w:t>
            </w:r>
            <w:r w:rsidR="00EF5DA5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是</w:t>
            </w:r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50CB9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3" w:name="Kontrollkästchen8"/>
            <w:r w:rsidR="00E50CB9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instrText xml:space="preserve"> FORMCHECKBOX </w:instrText>
            </w:r>
            <w:r w:rsidR="00E50CB9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r>
            <w:r w:rsidR="00E50CB9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fldChar w:fldCharType="end"/>
            </w:r>
            <w:bookmarkEnd w:id="3"/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F5DA5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EF5DA5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不是</w:t>
            </w:r>
          </w:p>
          <w:p w14:paraId="17612316" w14:textId="77777777" w:rsidR="00E86B24" w:rsidRPr="00DB7AF4" w:rsidRDefault="00EE2BC1" w:rsidP="0062309C">
            <w:pPr>
              <w:tabs>
                <w:tab w:val="left" w:pos="3529"/>
                <w:tab w:val="left" w:pos="4975"/>
                <w:tab w:val="left" w:pos="8075"/>
              </w:tabs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If Yes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F5DA5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如果是</w:t>
            </w:r>
            <w:r w:rsidR="00E86B24" w:rsidRPr="00DB7AF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:</w:t>
            </w:r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L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ast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HELLA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complaint no</w:t>
            </w:r>
            <w:r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.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 </w:t>
            </w:r>
            <w:r w:rsidR="005B3AE2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Hella 上次抱怨</w:t>
            </w:r>
            <w:r w:rsidR="005B3AE2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号</w:t>
            </w:r>
            <w:r w:rsidR="00D402AD" w:rsidRPr="00EE2BC1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:</w:t>
            </w:r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instrText xml:space="preserve"> FORMTEXT </w:instrTex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separate"/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end"/>
            </w:r>
          </w:p>
          <w:p w14:paraId="048BC349" w14:textId="77777777" w:rsidR="00E86B24" w:rsidRPr="00DB7AF4" w:rsidRDefault="00E86B24" w:rsidP="00D402AD">
            <w:pPr>
              <w:tabs>
                <w:tab w:val="left" w:pos="3529"/>
                <w:tab w:val="left" w:pos="4975"/>
                <w:tab w:val="left" w:pos="8075"/>
              </w:tabs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Last Supplier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complaint no</w:t>
            </w:r>
            <w:r w:rsidR="00EE2BC1"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. </w:t>
            </w:r>
            <w:r w:rsidR="00EE2BC1" w:rsidRPr="00B847A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EE2BC1"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 </w:t>
            </w:r>
            <w:r w:rsidR="005B3AE2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上次抱怨供应商的追溯</w:t>
            </w:r>
            <w:r w:rsidR="005B3AE2">
              <w:rPr>
                <w:rFonts w:ascii="SimSun" w:hAnsi="SimSun" w:cs="SimSun" w:hint="eastAsia"/>
                <w:i/>
                <w:sz w:val="20"/>
                <w:szCs w:val="20"/>
                <w:lang w:val="it-IT" w:eastAsia="zh-CN"/>
              </w:rPr>
              <w:t>号</w:t>
            </w:r>
            <w:r w:rsidR="0062309C" w:rsidRPr="00EE2BC1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:</w:t>
            </w:r>
            <w:r w:rsidR="0062309C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instrText xml:space="preserve"> FORMTEXT </w:instrTex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separate"/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end"/>
            </w:r>
          </w:p>
        </w:tc>
      </w:tr>
      <w:tr w:rsidR="001011DE" w:rsidRPr="00DB7AF4" w14:paraId="6424C2A8" w14:textId="77777777" w:rsidTr="00671E13">
        <w:tc>
          <w:tcPr>
            <w:tcW w:w="501" w:type="dxa"/>
            <w:tcBorders>
              <w:left w:val="single" w:sz="18" w:space="0" w:color="auto"/>
            </w:tcBorders>
          </w:tcPr>
          <w:p w14:paraId="31CE2466" w14:textId="77777777" w:rsidR="001011DE" w:rsidRPr="00DB7AF4" w:rsidRDefault="0090701C" w:rsidP="001011DE">
            <w:pPr>
              <w:spacing w:before="40"/>
              <w:jc w:val="center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2.3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4C571E9E" w14:textId="62FEECB1" w:rsidR="00B539F8" w:rsidRPr="00564C0E" w:rsidRDefault="00DA6DA6" w:rsidP="00B539F8">
            <w:pPr>
              <w:tabs>
                <w:tab w:val="left" w:pos="5878"/>
              </w:tabs>
              <w:spacing w:line="276" w:lineRule="auto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564C0E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Claimed quantity named by HELLA</w:t>
            </w:r>
            <w:r w:rsidRPr="00564C0E">
              <w:rPr>
                <w:rFonts w:ascii="Arial Narrow" w:eastAsia="Batang" w:hAnsi="Arial Narrow" w:cs="Tahoma"/>
                <w:bCs/>
                <w:i/>
                <w:sz w:val="20"/>
                <w:szCs w:val="20"/>
              </w:rPr>
              <w:t xml:space="preserve"> / </w:t>
            </w:r>
            <w:r w:rsidR="008152D0" w:rsidRPr="00564C0E"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HELLA</w:t>
            </w:r>
            <w:r w:rsidR="008152D0"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抱怨的</w:t>
            </w:r>
            <w:r w:rsidR="008152D0">
              <w:rPr>
                <w:rFonts w:ascii="SimSun" w:hAnsi="SimSun" w:cs="SimSun" w:hint="eastAsia"/>
                <w:i/>
                <w:sz w:val="20"/>
                <w:szCs w:val="20"/>
                <w:lang w:val="en-US" w:eastAsia="zh-CN"/>
              </w:rPr>
              <w:t>数量</w:t>
            </w:r>
            <w:r w:rsidR="001011DE" w:rsidRPr="00564C0E">
              <w:rPr>
                <w:rFonts w:ascii="Arial Narrow" w:eastAsia="Batang" w:hAnsi="Arial Narrow" w:cs="Tahoma"/>
                <w:bCs/>
                <w:i/>
                <w:sz w:val="20"/>
                <w:szCs w:val="20"/>
              </w:rPr>
              <w:t>:</w:t>
            </w:r>
            <w:r w:rsidR="001011DE" w:rsidRPr="00564C0E">
              <w:rPr>
                <w:rFonts w:ascii="Arial Narrow" w:eastAsia="Batang" w:hAnsi="Arial Narrow" w:cs="Tahoma"/>
                <w:b/>
                <w:sz w:val="20"/>
                <w:szCs w:val="20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453E7644" w14:textId="77777777" w:rsidR="001011DE" w:rsidRPr="00564C0E" w:rsidRDefault="00DA6DA6" w:rsidP="00B539F8">
            <w:pPr>
              <w:tabs>
                <w:tab w:val="left" w:pos="5878"/>
              </w:tabs>
              <w:spacing w:line="276" w:lineRule="auto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E24D34">
              <w:rPr>
                <w:rFonts w:ascii="Arial Narrow" w:eastAsia="Batang" w:hAnsi="Arial Narrow" w:cs="Tahoma"/>
                <w:b/>
                <w:sz w:val="20"/>
                <w:szCs w:val="20"/>
              </w:rPr>
              <w:t>Potentially affected quantity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="008152D0" w:rsidRPr="00870B8F"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潜在受影响的</w:t>
            </w:r>
            <w:r w:rsidR="008152D0" w:rsidRPr="00870B8F"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数量</w:t>
            </w:r>
            <w:r w:rsidR="001011DE"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="001011DE"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="002C0AC5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"/>
                  </w:textInput>
                </w:ffData>
              </w:fldChar>
            </w:r>
            <w:r w:rsidR="002C0AC5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instrText xml:space="preserve"> FORMTEXT </w:instrText>
            </w:r>
            <w:r w:rsidR="002C0AC5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</w:r>
            <w:r w:rsidR="002C0AC5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separate"/>
            </w:r>
            <w:r w:rsidR="002C0AC5">
              <w:rPr>
                <w:rFonts w:ascii="Arial Narrow" w:eastAsia="Batang" w:hAnsi="Arial Narrow" w:cs="Tahoma"/>
                <w:noProof/>
                <w:sz w:val="20"/>
                <w:szCs w:val="20"/>
                <w:lang w:val="it-IT"/>
              </w:rPr>
              <w:t xml:space="preserve">      </w:t>
            </w:r>
            <w:r w:rsidR="002C0AC5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end"/>
            </w:r>
          </w:p>
          <w:p w14:paraId="084BEF37" w14:textId="7D43E549" w:rsidR="001011DE" w:rsidRPr="00DB7AF4" w:rsidRDefault="00DA6DA6" w:rsidP="00462383">
            <w:pPr>
              <w:tabs>
                <w:tab w:val="left" w:pos="5878"/>
              </w:tabs>
              <w:spacing w:line="276" w:lineRule="auto"/>
              <w:jc w:val="both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E24D34">
              <w:rPr>
                <w:rFonts w:ascii="Arial Narrow" w:eastAsia="Batang" w:hAnsi="Arial Narrow" w:cs="Tahoma"/>
                <w:b/>
                <w:sz w:val="20"/>
                <w:szCs w:val="20"/>
              </w:rPr>
              <w:t>Affected period of time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="008152D0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 w:rsidR="008152D0" w:rsidRPr="00870B8F"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受影响的时间段</w:t>
            </w:r>
            <w:r w:rsidR="001C2850" w:rsidRPr="00B539F8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="001011DE"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50CB9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D72C00" w14:paraId="4F72743B" w14:textId="77777777" w:rsidTr="00671E13">
        <w:trPr>
          <w:trHeight w:val="578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714C9147" w14:textId="77777777" w:rsidR="00BE4B7C" w:rsidRPr="00DB7AF4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>2.4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216E405D" w14:textId="0334CA84" w:rsidR="00BE4B7C" w:rsidRPr="00D177F4" w:rsidRDefault="00DA6DA6">
            <w:pPr>
              <w:tabs>
                <w:tab w:val="left" w:pos="4249"/>
                <w:tab w:val="left" w:pos="5149"/>
                <w:tab w:val="left" w:pos="8029"/>
              </w:tabs>
              <w:spacing w:before="40"/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</w:pPr>
            <w:r w:rsidRPr="00D177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HELLA </w:t>
            </w:r>
            <w:r w:rsidRPr="00D177F4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  <w:t>stock affected</w:t>
            </w:r>
            <w:r w:rsidRPr="00D177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D177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="00B77DA8">
              <w:rPr>
                <w:rFonts w:ascii="Arial Narrow" w:hAnsi="Arial Narrow" w:cs="Tahoma" w:hint="eastAsia"/>
                <w:i/>
                <w:sz w:val="20"/>
                <w:szCs w:val="20"/>
                <w:lang w:val="de-AT" w:eastAsia="zh-CN"/>
              </w:rPr>
              <w:t xml:space="preserve"> </w:t>
            </w:r>
            <w:r w:rsidR="00B77DA8" w:rsidRPr="004A66E8">
              <w:rPr>
                <w:rFonts w:ascii="SimSun" w:hAnsi="SimSun" w:cs="Tahoma" w:hint="eastAsia"/>
                <w:sz w:val="20"/>
                <w:szCs w:val="20"/>
                <w:lang w:val="en-US" w:eastAsia="zh-CN"/>
              </w:rPr>
              <w:t>受影响</w:t>
            </w:r>
            <w:r w:rsidR="00B77DA8">
              <w:rPr>
                <w:rFonts w:ascii="SimSun" w:hAnsi="SimSun" w:cs="Tahoma" w:hint="eastAsia"/>
                <w:sz w:val="20"/>
                <w:szCs w:val="20"/>
                <w:lang w:val="en-US" w:eastAsia="zh-CN"/>
              </w:rPr>
              <w:t>的海拉</w:t>
            </w:r>
            <w:r w:rsidR="008152D0" w:rsidRPr="004A66E8">
              <w:rPr>
                <w:rFonts w:ascii="SimSun" w:hAnsi="SimSun" w:cs="Tahoma" w:hint="eastAsia"/>
                <w:sz w:val="20"/>
                <w:szCs w:val="20"/>
                <w:lang w:val="en-US" w:eastAsia="zh-CN"/>
              </w:rPr>
              <w:t>库存</w:t>
            </w:r>
          </w:p>
          <w:p w14:paraId="1DA7F519" w14:textId="2D98EEFE" w:rsidR="00BE4B7C" w:rsidRPr="00D177F4" w:rsidRDefault="00926663" w:rsidP="00926663">
            <w:pPr>
              <w:tabs>
                <w:tab w:val="left" w:pos="1009"/>
                <w:tab w:val="left" w:pos="5155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b/>
                <w:lang w:val="de-AT"/>
              </w:rPr>
            </w:pP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8152D0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是</w:t>
            </w:r>
            <w:r w:rsidR="00BE4B7C" w:rsidRPr="00D177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   </w:t>
            </w:r>
            <w:r w:rsidR="00BE4B7C" w:rsidRPr="00D177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ab/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4" w:name="Kontrollkästchen7"/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bookmarkEnd w:id="4"/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8152D0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8152D0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否</w:t>
            </w:r>
            <w:r w:rsidR="00BE4B7C" w:rsidRPr="00D177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     </w:t>
            </w:r>
            <w:r w:rsidR="00DA6DA6" w:rsidRPr="00D177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Quantity</w:t>
            </w:r>
            <w:r w:rsidR="00DA6DA6" w:rsidRPr="00D177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 / </w:t>
            </w:r>
            <w:r w:rsidR="008152D0">
              <w:rPr>
                <w:rFonts w:ascii="SimSun" w:hAnsi="SimSun" w:cs="SimSun" w:hint="eastAsia"/>
                <w:i/>
                <w:sz w:val="20"/>
                <w:szCs w:val="20"/>
                <w:lang w:val="en-US" w:eastAsia="zh-CN"/>
              </w:rPr>
              <w:t>数量</w:t>
            </w:r>
            <w:r w:rsidR="00BE4B7C" w:rsidRPr="00D177F4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: </w:t>
            </w:r>
            <w:bookmarkStart w:id="5" w:name="Text24"/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             "/>
                  </w:textInput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 xml:space="preserve">            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bookmarkEnd w:id="5"/>
            <w:r w:rsidR="00BE4B7C" w:rsidRPr="00D177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   </w:t>
            </w:r>
            <w:r w:rsidR="00BE4B7C" w:rsidRPr="00D177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ab/>
            </w:r>
            <w:r w:rsidR="00DA6DA6" w:rsidRPr="00D177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(Delivery) lot numbers </w:t>
            </w:r>
            <w:r w:rsidR="004A66E8" w:rsidRPr="00D177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>/</w:t>
            </w:r>
            <w:r w:rsidR="004A66E8" w:rsidRPr="00D177F4">
              <w:rPr>
                <w:rFonts w:ascii="SimSun" w:hAnsi="SimSun" w:cs="Tahoma" w:hint="eastAsia"/>
                <w:bCs/>
                <w:i/>
                <w:sz w:val="20"/>
                <w:szCs w:val="20"/>
                <w:lang w:val="de-AT" w:eastAsia="zh-CN"/>
              </w:rPr>
              <w:t xml:space="preserve"> </w:t>
            </w:r>
            <w:r w:rsidR="004A66E8">
              <w:rPr>
                <w:rFonts w:ascii="SimSun" w:hAnsi="SimSun" w:cs="Tahoma" w:hint="eastAsia"/>
                <w:bCs/>
                <w:i/>
                <w:sz w:val="20"/>
                <w:szCs w:val="20"/>
                <w:lang w:val="en-US" w:eastAsia="zh-CN"/>
              </w:rPr>
              <w:t>交付批号</w:t>
            </w:r>
            <w:r w:rsidR="004A66E8" w:rsidRPr="00D177F4">
              <w:rPr>
                <w:rFonts w:ascii="SimSun" w:hAnsi="SimSun" w:cs="Tahoma" w:hint="eastAsia"/>
                <w:bCs/>
                <w:i/>
                <w:sz w:val="20"/>
                <w:szCs w:val="20"/>
                <w:lang w:val="de-AT" w:eastAsia="zh-CN"/>
              </w:rPr>
              <w:t xml:space="preserve">    </w:t>
            </w:r>
            <w:r w:rsidR="00BE4B7C" w:rsidRPr="00D177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ab/>
            </w:r>
            <w:bookmarkStart w:id="6" w:name="Text97"/>
            <w:r w:rsidR="00FE42B1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>
                    <w:default w:val="         "/>
                  </w:textInput>
                </w:ffData>
              </w:fldChar>
            </w:r>
            <w:r w:rsidR="00FE42B1"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 w:rsidR="00FE42B1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FE42B1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FE42B1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 xml:space="preserve">         </w:t>
            </w:r>
            <w:r w:rsidR="00FE42B1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BE4B7C" w:rsidRPr="00D72C00" w14:paraId="66508181" w14:textId="77777777" w:rsidTr="00671E13">
        <w:trPr>
          <w:trHeight w:val="54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74E1E574" w14:textId="77777777" w:rsidR="00BE4B7C" w:rsidRPr="00D177F4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192C942B" w14:textId="45F59C4D" w:rsidR="00BE4B7C" w:rsidRPr="00AE2D71" w:rsidRDefault="00DA6DA6" w:rsidP="00E93011">
            <w:pPr>
              <w:tabs>
                <w:tab w:val="left" w:pos="1009"/>
                <w:tab w:val="left" w:pos="5155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AE2D71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Parts on route of transport to HELLA affected</w:t>
            </w:r>
            <w:r w:rsidRPr="00AE2D71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</w:t>
            </w:r>
            <w:r w:rsidRPr="00AE2D71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 xml:space="preserve">/ </w:t>
            </w:r>
            <w:r w:rsidR="00943FDE" w:rsidRPr="00B77DA8">
              <w:rPr>
                <w:rFonts w:ascii="Arial Narrow" w:hAnsi="Arial Narrow" w:cs="Tahoma" w:hint="eastAsia"/>
                <w:bCs/>
                <w:sz w:val="20"/>
                <w:szCs w:val="20"/>
                <w:lang w:val="en-US" w:eastAsia="zh-CN"/>
              </w:rPr>
              <w:t>发运到</w:t>
            </w:r>
            <w:r w:rsidR="00B77DA8" w:rsidRPr="00B77DA8">
              <w:rPr>
                <w:rFonts w:ascii="Arial Narrow" w:hAnsi="Arial Narrow" w:cs="Tahoma" w:hint="eastAsia"/>
                <w:bCs/>
                <w:sz w:val="20"/>
                <w:szCs w:val="20"/>
                <w:lang w:val="en-US" w:eastAsia="zh-CN"/>
              </w:rPr>
              <w:t>海拉</w:t>
            </w:r>
            <w:r w:rsidR="00943FDE" w:rsidRPr="00B77DA8">
              <w:rPr>
                <w:rFonts w:ascii="Arial Narrow" w:hAnsi="Arial Narrow" w:cs="Tahoma" w:hint="eastAsia"/>
                <w:bCs/>
                <w:sz w:val="20"/>
                <w:szCs w:val="20"/>
                <w:lang w:val="en-US" w:eastAsia="zh-CN"/>
              </w:rPr>
              <w:t>途中受影响的产品</w:t>
            </w:r>
          </w:p>
          <w:p w14:paraId="5E3D075E" w14:textId="1859B074" w:rsidR="00BE4B7C" w:rsidRPr="00AE2D71" w:rsidRDefault="004A66E8" w:rsidP="00175DAB">
            <w:pPr>
              <w:tabs>
                <w:tab w:val="left" w:pos="1009"/>
                <w:tab w:val="left" w:pos="5155"/>
                <w:tab w:val="left" w:pos="6229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E2D7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AE2D7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是</w:t>
            </w:r>
            <w:r w:rsidRPr="00AE2D71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   </w:t>
            </w:r>
            <w:r w:rsidRPr="00AE2D71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ab/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AE2D7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否</w:t>
            </w:r>
            <w:r w:rsidRPr="00AE2D71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     </w:t>
            </w:r>
            <w:r w:rsidRPr="00AE2D71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Quantity</w:t>
            </w:r>
            <w:r w:rsidRPr="00AE2D71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 / 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en-US" w:eastAsia="zh-CN"/>
              </w:rPr>
              <w:t>数量</w:t>
            </w:r>
            <w:r w:rsidRPr="00AE2D7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: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E2D7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AE2D71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   </w:t>
            </w:r>
            <w:r w:rsidRPr="00AE2D71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ab/>
              <w:t xml:space="preserve">(Delivery) lot numbers </w:t>
            </w:r>
            <w:r w:rsidRPr="00AE2D71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>/</w:t>
            </w:r>
            <w:r w:rsidRPr="00AE2D71">
              <w:rPr>
                <w:rFonts w:ascii="SimSun" w:hAnsi="SimSun" w:cs="Tahoma" w:hint="eastAsia"/>
                <w:bCs/>
                <w:i/>
                <w:sz w:val="20"/>
                <w:szCs w:val="20"/>
                <w:lang w:val="de-AT" w:eastAsia="zh-CN"/>
              </w:rPr>
              <w:t xml:space="preserve"> </w:t>
            </w:r>
            <w:r>
              <w:rPr>
                <w:rFonts w:ascii="SimSun" w:hAnsi="SimSun" w:cs="Tahoma" w:hint="eastAsia"/>
                <w:bCs/>
                <w:i/>
                <w:sz w:val="20"/>
                <w:szCs w:val="20"/>
                <w:lang w:val="en-US" w:eastAsia="zh-CN"/>
              </w:rPr>
              <w:t>交付批号</w:t>
            </w:r>
            <w:r w:rsidRPr="00AE2D71">
              <w:rPr>
                <w:rFonts w:ascii="SimSun" w:hAnsi="SimSun" w:cs="Tahoma" w:hint="eastAsia"/>
                <w:bCs/>
                <w:i/>
                <w:sz w:val="20"/>
                <w:szCs w:val="20"/>
                <w:lang w:val="de-AT" w:eastAsia="zh-CN"/>
              </w:rPr>
              <w:t xml:space="preserve">    </w:t>
            </w:r>
            <w:r w:rsidRPr="00AE2D71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ab/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AE2D71"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D72C00" w14:paraId="604DB359" w14:textId="77777777" w:rsidTr="00671E13">
        <w:trPr>
          <w:trHeight w:val="553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39852255" w14:textId="77777777" w:rsidR="00BE4B7C" w:rsidRPr="00AE2D71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4382E302" w14:textId="02B009A5" w:rsidR="00BE4B7C" w:rsidRPr="00DB7AF4" w:rsidRDefault="00DA6DA6" w:rsidP="00564CB1">
            <w:pPr>
              <w:tabs>
                <w:tab w:val="left" w:pos="5869"/>
                <w:tab w:val="left" w:pos="6949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6E2940">
              <w:rPr>
                <w:rFonts w:ascii="Arial Narrow" w:eastAsia="Batang" w:hAnsi="Arial Narrow" w:cs="Tahoma"/>
                <w:b/>
                <w:iCs/>
                <w:sz w:val="20"/>
                <w:szCs w:val="20"/>
                <w:lang w:val="en-US"/>
              </w:rPr>
              <w:t>Supplier consignation stock (if in use) affected</w:t>
            </w:r>
            <w:r w:rsidRPr="006E294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</w:t>
            </w:r>
            <w:r w:rsidRPr="006E2940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t xml:space="preserve"> </w:t>
            </w:r>
            <w:r w:rsidR="00B77DA8">
              <w:rPr>
                <w:rFonts w:ascii="Arial Narrow" w:hAnsi="Arial Narrow" w:cs="Tahoma" w:hint="eastAsia"/>
                <w:bCs/>
                <w:sz w:val="20"/>
                <w:szCs w:val="20"/>
                <w:lang w:val="en-US" w:eastAsia="zh-CN"/>
              </w:rPr>
              <w:t>受影响的供应商寄售库存</w:t>
            </w:r>
            <w:r w:rsidR="00BE4B7C"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</w:p>
          <w:p w14:paraId="0F4B8C2F" w14:textId="20507891" w:rsidR="00BE4B7C" w:rsidRPr="00DB7AF4" w:rsidRDefault="004A66E8" w:rsidP="00175DAB">
            <w:pPr>
              <w:tabs>
                <w:tab w:val="left" w:pos="1009"/>
                <w:tab w:val="left" w:pos="5155"/>
                <w:tab w:val="left" w:pos="9215"/>
              </w:tabs>
              <w:spacing w:before="40"/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是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否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Quantity</w:t>
            </w:r>
            <w:r w:rsidRPr="00AF550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/ 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en-US" w:eastAsia="zh-CN"/>
              </w:rPr>
              <w:t>数量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ab/>
            </w:r>
            <w:r w:rsidRPr="004B49D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(Delivery) lot numbers</w:t>
            </w:r>
            <w:r w:rsidRPr="00AF550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SimSun" w:hAnsi="SimSun" w:cs="Tahoma" w:hint="eastAsia"/>
                <w:bCs/>
                <w:i/>
                <w:sz w:val="20"/>
                <w:szCs w:val="20"/>
                <w:lang w:val="en-US" w:eastAsia="zh-CN"/>
              </w:rPr>
              <w:t xml:space="preserve"> 交付批号    </w:t>
            </w:r>
            <w:r w:rsidRPr="00DB7A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ab/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C7577C" w14:paraId="5AF4ADF3" w14:textId="77777777" w:rsidTr="00671E13">
        <w:trPr>
          <w:trHeight w:val="566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1FE65A17" w14:textId="77777777" w:rsidR="00BE4B7C" w:rsidRPr="00DF64A0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631AE863" w14:textId="159EAE41" w:rsidR="00BE4B7C" w:rsidRPr="005B27B2" w:rsidRDefault="00DA6DA6" w:rsidP="00564CB1">
            <w:pPr>
              <w:tabs>
                <w:tab w:val="left" w:pos="5329"/>
                <w:tab w:val="left" w:pos="5869"/>
                <w:tab w:val="left" w:pos="6229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i/>
                <w:iCs/>
                <w:sz w:val="20"/>
                <w:szCs w:val="20"/>
                <w:lang w:val="en-US"/>
              </w:rPr>
            </w:pPr>
            <w:r w:rsidRPr="005B27B2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Supplier</w:t>
            </w:r>
            <w:r w:rsidRPr="005B27B2">
              <w:rPr>
                <w:rFonts w:ascii="Arial Narrow" w:eastAsia="Batang" w:hAnsi="Arial Narrow" w:cs="Tahoma"/>
                <w:b/>
                <w:iCs/>
                <w:sz w:val="20"/>
                <w:szCs w:val="20"/>
                <w:lang w:val="en-US"/>
              </w:rPr>
              <w:t xml:space="preserve"> stock affected</w:t>
            </w:r>
            <w:r w:rsidRPr="005B27B2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B27B2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</w:t>
            </w:r>
            <w:r w:rsidRPr="005B27B2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77DA8" w:rsidRPr="00B77DA8">
              <w:rPr>
                <w:rFonts w:ascii="Arial Narrow" w:hAnsi="Arial Narrow" w:cs="Tahoma" w:hint="eastAsia"/>
                <w:bCs/>
                <w:sz w:val="20"/>
                <w:szCs w:val="20"/>
                <w:lang w:val="en-US" w:eastAsia="zh-CN"/>
              </w:rPr>
              <w:t>受影响的供应商库存</w:t>
            </w:r>
            <w:r w:rsidR="00BE4B7C" w:rsidRPr="005B27B2">
              <w:rPr>
                <w:rFonts w:ascii="Arial Narrow" w:eastAsia="Batang" w:hAnsi="Arial Narrow" w:cs="Tahoma"/>
                <w:i/>
                <w:iCs/>
                <w:sz w:val="20"/>
                <w:szCs w:val="20"/>
                <w:lang w:val="en-US"/>
              </w:rPr>
              <w:tab/>
            </w:r>
          </w:p>
          <w:p w14:paraId="1A521B79" w14:textId="4578D627" w:rsidR="00BE4B7C" w:rsidRPr="00DB7AF4" w:rsidRDefault="00C53EDF" w:rsidP="00C53EDF">
            <w:pPr>
              <w:tabs>
                <w:tab w:val="left" w:pos="1009"/>
                <w:tab w:val="left" w:pos="5155"/>
                <w:tab w:val="left" w:pos="6229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4A66E8"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="004A66E8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="004A66E8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4A66E8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4A66E8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4A66E8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是</w:t>
            </w:r>
            <w:r w:rsidR="004A66E8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</w:t>
            </w:r>
            <w:r w:rsidR="004A66E8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B77DA8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4A66E8"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="004A66E8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="004A66E8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4A66E8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4A66E8">
              <w:rPr>
                <w:rFonts w:ascii="SimSun" w:hAnsi="SimSun" w:cs="Tahoma" w:hint="eastAsia"/>
                <w:i/>
                <w:sz w:val="20"/>
                <w:szCs w:val="20"/>
                <w:lang w:val="it-IT" w:eastAsia="zh-CN"/>
              </w:rPr>
              <w:t>否</w:t>
            </w:r>
            <w:r w:rsidR="004A66E8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  </w:t>
            </w:r>
            <w:r w:rsidR="004A66E8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Quantity</w:t>
            </w:r>
            <w:r w:rsidR="004A66E8" w:rsidRPr="00AF550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/ </w:t>
            </w:r>
            <w:r w:rsidR="004A66E8">
              <w:rPr>
                <w:rFonts w:ascii="SimSun" w:hAnsi="SimSun" w:cs="SimSun" w:hint="eastAsia"/>
                <w:i/>
                <w:sz w:val="20"/>
                <w:szCs w:val="20"/>
                <w:lang w:val="en-US" w:eastAsia="zh-CN"/>
              </w:rPr>
              <w:t>数量</w:t>
            </w:r>
            <w:r w:rsidR="004A66E8"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"/>
                  </w:textInput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 xml:space="preserve">         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4A66E8"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4A66E8"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ab/>
            </w:r>
            <w:r w:rsidR="004A66E8" w:rsidRPr="004B49D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(Delivery) lot numbers</w:t>
            </w:r>
            <w:r w:rsidR="004A66E8" w:rsidRPr="00AF550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A66E8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</w:t>
            </w:r>
            <w:r w:rsidR="004A66E8">
              <w:rPr>
                <w:rFonts w:ascii="SimSun" w:hAnsi="SimSun" w:cs="Tahoma" w:hint="eastAsia"/>
                <w:bCs/>
                <w:i/>
                <w:sz w:val="20"/>
                <w:szCs w:val="20"/>
                <w:lang w:val="en-US" w:eastAsia="zh-CN"/>
              </w:rPr>
              <w:t xml:space="preserve"> 交付批号    </w:t>
            </w:r>
            <w:r w:rsidR="004A66E8" w:rsidRPr="00DB7A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ab/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"/>
                  </w:textInput>
                </w:ffData>
              </w:fldChar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 xml:space="preserve">          </w: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DB7AF4" w14:paraId="1BC3F386" w14:textId="77777777" w:rsidTr="00671E13">
        <w:trPr>
          <w:trHeight w:val="527"/>
        </w:trPr>
        <w:tc>
          <w:tcPr>
            <w:tcW w:w="50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7C21792" w14:textId="77777777" w:rsidR="00BE4B7C" w:rsidRPr="005B27B2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0556" w:type="dxa"/>
            <w:gridSpan w:val="20"/>
            <w:tcBorders>
              <w:bottom w:val="single" w:sz="8" w:space="0" w:color="auto"/>
              <w:right w:val="single" w:sz="18" w:space="0" w:color="auto"/>
            </w:tcBorders>
          </w:tcPr>
          <w:p w14:paraId="6C0F2323" w14:textId="77777777" w:rsidR="00BE4B7C" w:rsidRPr="00DB7AF4" w:rsidRDefault="00331167" w:rsidP="00C7577C">
            <w:pPr>
              <w:spacing w:after="40"/>
              <w:jc w:val="both"/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</w:pPr>
            <w:r w:rsidRPr="004B49D0">
              <w:rPr>
                <w:rFonts w:ascii="Arial Narrow" w:eastAsia="Batang" w:hAnsi="Arial Narrow" w:cs="Tahoma"/>
                <w:b/>
                <w:sz w:val="20"/>
                <w:szCs w:val="20"/>
              </w:rPr>
              <w:t>Remark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4B49D0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 w:rsidR="004A66E8"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备注</w:t>
            </w:r>
            <w:r w:rsidR="00BE4B7C" w:rsidRPr="00B539F8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="00BE4B7C" w:rsidRPr="00DB7AF4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994D97" w:rsidRPr="00DB7AF4" w14:paraId="0069E595" w14:textId="77777777" w:rsidTr="00671E13"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47620E42" w14:textId="77777777" w:rsidR="00994D97" w:rsidRPr="00DB7AF4" w:rsidRDefault="00994D97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3.0</w:t>
            </w:r>
          </w:p>
        </w:tc>
        <w:tc>
          <w:tcPr>
            <w:tcW w:w="4503" w:type="dxa"/>
            <w:gridSpan w:val="5"/>
            <w:tcBorders>
              <w:top w:val="single" w:sz="18" w:space="0" w:color="auto"/>
            </w:tcBorders>
          </w:tcPr>
          <w:p w14:paraId="17C9C4C2" w14:textId="77777777" w:rsidR="00DA6DA6" w:rsidRPr="002A5EF4" w:rsidRDefault="00DA6DA6" w:rsidP="00DA6DA6">
            <w:pPr>
              <w:pStyle w:val="EndnoteText"/>
              <w:rPr>
                <w:rFonts w:ascii="Arial Narrow" w:eastAsia="Batang" w:hAnsi="Arial Narrow" w:cs="Tahoma"/>
                <w:i/>
                <w:iCs/>
                <w:lang w:val="en-US"/>
              </w:rPr>
            </w:pPr>
            <w:r>
              <w:rPr>
                <w:rFonts w:ascii="Arial Narrow" w:eastAsia="Batang" w:hAnsi="Arial Narrow" w:cs="Tahoma"/>
                <w:b/>
                <w:iCs/>
                <w:lang w:val="en-US"/>
              </w:rPr>
              <w:t>Containment A</w:t>
            </w:r>
            <w:r w:rsidRPr="004B49D0">
              <w:rPr>
                <w:rFonts w:ascii="Arial Narrow" w:eastAsia="Batang" w:hAnsi="Arial Narrow" w:cs="Tahoma"/>
                <w:b/>
                <w:iCs/>
                <w:lang w:val="en-US"/>
              </w:rPr>
              <w:t xml:space="preserve">ction: e.g. rework, sorting, stock </w:t>
            </w:r>
            <w:r w:rsidR="00331167">
              <w:rPr>
                <w:rFonts w:ascii="Arial Narrow" w:eastAsia="Batang" w:hAnsi="Arial Narrow" w:cs="Tahoma"/>
                <w:b/>
                <w:iCs/>
                <w:lang w:val="en-US"/>
              </w:rPr>
              <w:t>e</w:t>
            </w:r>
            <w:r w:rsidRPr="004B49D0">
              <w:rPr>
                <w:rFonts w:ascii="Arial Narrow" w:eastAsia="Batang" w:hAnsi="Arial Narrow" w:cs="Tahoma"/>
                <w:b/>
                <w:iCs/>
                <w:lang w:val="en-US"/>
              </w:rPr>
              <w:t>xchange</w:t>
            </w:r>
            <w:r w:rsidRPr="006E2940">
              <w:rPr>
                <w:rFonts w:ascii="Arial Narrow" w:eastAsia="Batang" w:hAnsi="Arial Narrow" w:cs="Tahoma"/>
                <w:b/>
                <w:iCs/>
                <w:lang w:val="en-US"/>
              </w:rPr>
              <w:t xml:space="preserve"> </w:t>
            </w:r>
            <w:r w:rsidR="002A5EF4">
              <w:rPr>
                <w:rFonts w:ascii="Arial Narrow" w:eastAsia="Batang" w:hAnsi="Arial Narrow" w:cs="Tahoma"/>
                <w:i/>
                <w:iCs/>
                <w:lang w:val="en-US"/>
              </w:rPr>
              <w:t xml:space="preserve">/ </w:t>
            </w:r>
          </w:p>
          <w:p w14:paraId="328E0498" w14:textId="77777777" w:rsidR="00994D97" w:rsidRPr="00C17202" w:rsidRDefault="00C17202" w:rsidP="00331167">
            <w:pPr>
              <w:pStyle w:val="EndnoteText"/>
              <w:rPr>
                <w:rFonts w:ascii="Arial Narrow" w:eastAsia="Batang" w:hAnsi="Arial Narrow" w:cs="Tahoma"/>
                <w:b/>
                <w:i/>
              </w:rPr>
            </w:pPr>
            <w:r w:rsidRPr="00C17202">
              <w:rPr>
                <w:rFonts w:ascii="DengXian" w:eastAsia="DengXian" w:hAnsi="Arial Narrow" w:cs="Tahoma" w:hint="eastAsia"/>
                <w:bCs/>
                <w:i/>
                <w:iCs/>
                <w:lang w:val="de-AT" w:eastAsia="zh-CN"/>
              </w:rPr>
              <w:t>围堵措施: 如: 返工,分类拣选,库存交换,包含不良率信息</w:t>
            </w:r>
          </w:p>
        </w:tc>
        <w:tc>
          <w:tcPr>
            <w:tcW w:w="1830" w:type="dxa"/>
            <w:gridSpan w:val="5"/>
            <w:tcBorders>
              <w:top w:val="single" w:sz="18" w:space="0" w:color="auto"/>
            </w:tcBorders>
          </w:tcPr>
          <w:p w14:paraId="0D5304F4" w14:textId="77777777" w:rsidR="00994D97" w:rsidRPr="006E2940" w:rsidRDefault="00331167" w:rsidP="00331167">
            <w:pPr>
              <w:pStyle w:val="EndnoteText"/>
              <w:rPr>
                <w:rFonts w:ascii="Arial Narrow" w:eastAsia="Batang" w:hAnsi="Arial Narrow" w:cs="Tahoma"/>
                <w:b/>
                <w:lang w:val="en-US"/>
              </w:rPr>
            </w:pPr>
            <w:r w:rsidRPr="006E2940">
              <w:rPr>
                <w:rFonts w:ascii="Arial Narrow" w:eastAsia="Batang" w:hAnsi="Arial Narrow" w:cs="Tahoma"/>
                <w:b/>
                <w:bCs/>
                <w:iCs/>
                <w:lang w:val="en-US"/>
              </w:rPr>
              <w:t>Date (CW not accepted</w:t>
            </w:r>
            <w:r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>)</w:t>
            </w:r>
            <w:r w:rsidRPr="006E2940">
              <w:rPr>
                <w:rFonts w:ascii="Arial Narrow" w:eastAsia="Batang" w:hAnsi="Arial Narrow" w:cs="Tahoma"/>
                <w:bCs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bCs/>
                <w:i/>
                <w:lang w:val="en-US"/>
              </w:rPr>
              <w:t xml:space="preserve">/ </w:t>
            </w:r>
            <w:r w:rsidR="00C17202">
              <w:rPr>
                <w:rFonts w:ascii="SimSun" w:hAnsi="SimSun" w:cs="Tahoma" w:hint="eastAsia"/>
                <w:bCs/>
                <w:i/>
                <w:lang w:val="en-US" w:eastAsia="zh-CN"/>
              </w:rPr>
              <w:t>日期</w:t>
            </w:r>
            <w:r w:rsidR="00994D97" w:rsidRPr="002A5EF4">
              <w:rPr>
                <w:rFonts w:ascii="Arial Narrow" w:eastAsia="Batang" w:hAnsi="Arial Narrow" w:cs="Tahoma"/>
                <w:bCs/>
                <w:i/>
                <w:lang w:val="en-US"/>
              </w:rPr>
              <w:t xml:space="preserve"> (</w:t>
            </w:r>
            <w:r w:rsidR="00C17202">
              <w:rPr>
                <w:rFonts w:ascii="SimSun" w:hAnsi="SimSun" w:cs="Tahoma" w:hint="eastAsia"/>
                <w:bCs/>
                <w:i/>
                <w:iCs/>
                <w:lang w:val="en-US" w:eastAsia="zh-CN"/>
              </w:rPr>
              <w:t>不接受</w:t>
            </w:r>
            <w:r w:rsidR="00FD0AB3">
              <w:rPr>
                <w:rFonts w:ascii="SimSun" w:hAnsi="SimSun" w:cs="Tahoma" w:hint="eastAsia"/>
                <w:bCs/>
                <w:i/>
                <w:iCs/>
                <w:lang w:val="en-US" w:eastAsia="zh-CN"/>
              </w:rPr>
              <w:t>周</w:t>
            </w:r>
            <w:r w:rsidRPr="002A5EF4">
              <w:rPr>
                <w:rFonts w:ascii="Arial Narrow" w:eastAsia="Batang" w:hAnsi="Arial Narrow" w:cs="Tahoma"/>
                <w:bCs/>
                <w:i/>
                <w:iCs/>
                <w:lang w:val="en-US"/>
              </w:rPr>
              <w:t>)</w:t>
            </w:r>
          </w:p>
        </w:tc>
        <w:tc>
          <w:tcPr>
            <w:tcW w:w="1441" w:type="dxa"/>
            <w:gridSpan w:val="5"/>
            <w:tcBorders>
              <w:top w:val="single" w:sz="18" w:space="0" w:color="auto"/>
            </w:tcBorders>
          </w:tcPr>
          <w:p w14:paraId="44F1ADED" w14:textId="77777777" w:rsidR="00994D97" w:rsidRPr="00DB7AF4" w:rsidRDefault="00331167">
            <w:pPr>
              <w:pStyle w:val="EndnoteText"/>
              <w:rPr>
                <w:rFonts w:ascii="Arial Narrow" w:eastAsia="Batang" w:hAnsi="Arial Narrow" w:cs="Tahoma"/>
                <w:b/>
              </w:rPr>
            </w:pPr>
            <w:r w:rsidRPr="00331167">
              <w:rPr>
                <w:rFonts w:ascii="Arial Narrow" w:eastAsia="Batang" w:hAnsi="Arial Narrow" w:cs="Tahoma"/>
                <w:b/>
              </w:rPr>
              <w:t>Responsible</w:t>
            </w:r>
            <w:r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  <w:r w:rsidRPr="00DB7AF4">
              <w:rPr>
                <w:rFonts w:ascii="Arial Narrow" w:eastAsia="Batang" w:hAnsi="Arial Narrow" w:cs="Tahoma"/>
                <w:b/>
              </w:rPr>
              <w:t xml:space="preserve"> </w:t>
            </w:r>
            <w:r w:rsidR="00C17202">
              <w:rPr>
                <w:rFonts w:ascii="SimSun" w:hAnsi="SimSun" w:cs="SimSun" w:hint="eastAsia"/>
                <w:i/>
                <w:lang w:eastAsia="zh-CN"/>
              </w:rPr>
              <w:t>责任</w:t>
            </w:r>
            <w:r w:rsidR="00C17202">
              <w:rPr>
                <w:rFonts w:ascii="SimSun" w:hAnsi="SimSun" w:cs="Tahoma" w:hint="eastAsia"/>
                <w:i/>
                <w:lang w:eastAsia="zh-CN"/>
              </w:rPr>
              <w:t>人</w:t>
            </w:r>
          </w:p>
          <w:p w14:paraId="06AA3A2A" w14:textId="77777777" w:rsidR="00994D97" w:rsidRPr="00DB7AF4" w:rsidRDefault="00994D97" w:rsidP="00A51D2C">
            <w:pPr>
              <w:pStyle w:val="EndnoteText"/>
              <w:rPr>
                <w:rFonts w:ascii="Arial Narrow" w:eastAsia="Batang" w:hAnsi="Arial Narrow" w:cs="Tahoma"/>
                <w:b/>
                <w:lang w:val="en-US"/>
              </w:rPr>
            </w:pPr>
          </w:p>
        </w:tc>
        <w:tc>
          <w:tcPr>
            <w:tcW w:w="1365" w:type="dxa"/>
            <w:gridSpan w:val="4"/>
            <w:tcBorders>
              <w:top w:val="single" w:sz="18" w:space="0" w:color="auto"/>
            </w:tcBorders>
          </w:tcPr>
          <w:p w14:paraId="4B86014C" w14:textId="77777777" w:rsidR="00994D97" w:rsidRPr="00DB7AF4" w:rsidRDefault="00994D97" w:rsidP="00DE2586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lang w:val="en-US"/>
              </w:rPr>
              <w:t xml:space="preserve"> </w:t>
            </w:r>
            <w:r w:rsidR="00331167" w:rsidRPr="004B49D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Remarks</w:t>
            </w:r>
            <w:r w:rsidR="00331167"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/ </w:t>
            </w:r>
            <w:r w:rsidR="00C17202">
              <w:rPr>
                <w:rFonts w:ascii="SimSun" w:hAnsi="SimSun" w:cs="SimSun" w:hint="eastAsia"/>
                <w:i/>
                <w:lang w:val="de-AT" w:eastAsia="zh-CN"/>
              </w:rPr>
              <w:t>备注</w:t>
            </w:r>
            <w:r w:rsidRPr="00DB7AF4"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6EECA89B" w14:textId="77777777" w:rsidR="00FD0AB3" w:rsidRDefault="00331167" w:rsidP="00803306">
            <w:pPr>
              <w:pStyle w:val="EndnoteText"/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</w:pPr>
            <w:r w:rsidRPr="001F029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Effectiveness in %</w:t>
            </w:r>
            <w:r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/ </w:t>
            </w:r>
          </w:p>
          <w:p w14:paraId="080D4703" w14:textId="228718A1" w:rsidR="00994D97" w:rsidRPr="00DB7AF4" w:rsidRDefault="00253FDF" w:rsidP="00803306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 w:rsidRPr="00253FDF">
              <w:rPr>
                <w:rFonts w:ascii="SimSun" w:hAnsi="SimSun" w:cs="SimSun" w:hint="eastAsia"/>
                <w:i/>
                <w:lang w:eastAsia="zh-CN"/>
              </w:rPr>
              <w:t>完成率</w:t>
            </w:r>
            <w:r w:rsidR="00FD0AB3" w:rsidRPr="001F029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%</w:t>
            </w:r>
          </w:p>
        </w:tc>
      </w:tr>
      <w:tr w:rsidR="00175DAB" w:rsidRPr="00DB7AF4" w14:paraId="2B2307F9" w14:textId="77777777" w:rsidTr="00671E13">
        <w:trPr>
          <w:trHeight w:val="623"/>
        </w:trPr>
        <w:tc>
          <w:tcPr>
            <w:tcW w:w="501" w:type="dxa"/>
            <w:tcBorders>
              <w:left w:val="single" w:sz="18" w:space="0" w:color="auto"/>
            </w:tcBorders>
          </w:tcPr>
          <w:p w14:paraId="79992E09" w14:textId="77777777" w:rsidR="00175DAB" w:rsidRPr="00DB7AF4" w:rsidRDefault="00175DAB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503" w:type="dxa"/>
            <w:gridSpan w:val="5"/>
            <w:vAlign w:val="center"/>
          </w:tcPr>
          <w:p w14:paraId="04881639" w14:textId="15F8B713" w:rsidR="00BA65FA" w:rsidRPr="00CA089E" w:rsidRDefault="00E50CB9" w:rsidP="00BC269D">
            <w:pPr>
              <w:rPr>
                <w:rFonts w:ascii="Arial Narrow" w:hAnsi="Arial Narrow" w:cs="Tahoma"/>
                <w:position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Tahoma"/>
                <w:position w:val="0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830" w:type="dxa"/>
            <w:gridSpan w:val="5"/>
            <w:vAlign w:val="center"/>
          </w:tcPr>
          <w:p w14:paraId="73C92973" w14:textId="405C9789" w:rsidR="00175DAB" w:rsidRPr="00F80770" w:rsidRDefault="00D05026" w:rsidP="00E50CB9">
            <w:pPr>
              <w:pStyle w:val="EndnoteText"/>
              <w:rPr>
                <w:rFonts w:ascii="Arial Narrow" w:hAnsi="Arial Narrow" w:cs="Tahoma"/>
                <w:b/>
                <w:lang w:val="de-AT" w:eastAsia="zh-CN"/>
              </w:rPr>
            </w:pPr>
            <w:r>
              <w:rPr>
                <w:rFonts w:ascii="Arial Narrow" w:eastAsia="Batang" w:hAnsi="Arial Narrow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</w:rPr>
            </w:r>
            <w:r>
              <w:rPr>
                <w:rFonts w:ascii="Arial Narrow" w:eastAsia="Batang" w:hAnsi="Arial Narrow" w:cs="Tahoma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1" w:type="dxa"/>
            <w:gridSpan w:val="5"/>
            <w:vAlign w:val="center"/>
          </w:tcPr>
          <w:p w14:paraId="07480915" w14:textId="6337B2E7" w:rsidR="00175DAB" w:rsidRPr="00AD3ECC" w:rsidRDefault="00D05026" w:rsidP="00AD3ECC">
            <w:pPr>
              <w:pStyle w:val="EndnoteText"/>
              <w:jc w:val="center"/>
              <w:rPr>
                <w:rFonts w:ascii="Arial Narrow" w:hAnsi="Arial Narrow" w:cs="Tahoma"/>
                <w:lang w:eastAsia="zh-CN"/>
              </w:rPr>
            </w:pPr>
            <w:r>
              <w:rPr>
                <w:rFonts w:ascii="Arial Narrow" w:eastAsia="Batang" w:hAnsi="Arial Narrow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</w:rPr>
            </w:r>
            <w:r>
              <w:rPr>
                <w:rFonts w:ascii="Arial Narrow" w:eastAsia="Batang" w:hAnsi="Arial Narrow" w:cs="Tahoma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5" w:type="dxa"/>
            <w:gridSpan w:val="4"/>
            <w:vAlign w:val="center"/>
          </w:tcPr>
          <w:p w14:paraId="7191181C" w14:textId="77777777" w:rsidR="00175DAB" w:rsidRPr="00594691" w:rsidRDefault="00175DAB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6656CDD3" w14:textId="77777777" w:rsidR="00175DAB" w:rsidRPr="00594691" w:rsidRDefault="00175DAB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</w:tr>
      <w:tr w:rsidR="00C05B25" w:rsidRPr="00DB7AF4" w14:paraId="16D882ED" w14:textId="77777777" w:rsidTr="00671E13">
        <w:trPr>
          <w:trHeight w:val="558"/>
        </w:trPr>
        <w:tc>
          <w:tcPr>
            <w:tcW w:w="501" w:type="dxa"/>
            <w:tcBorders>
              <w:left w:val="single" w:sz="18" w:space="0" w:color="auto"/>
            </w:tcBorders>
          </w:tcPr>
          <w:p w14:paraId="79F599A5" w14:textId="77777777" w:rsidR="00C05B25" w:rsidRPr="00DB7AF4" w:rsidRDefault="00C05B25" w:rsidP="0055635A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503" w:type="dxa"/>
            <w:gridSpan w:val="5"/>
            <w:vAlign w:val="center"/>
          </w:tcPr>
          <w:p w14:paraId="4ACE5FF7" w14:textId="26AB01C1" w:rsidR="00C11DA1" w:rsidRPr="0060325A" w:rsidRDefault="00E50CB9" w:rsidP="009108E0">
            <w:pPr>
              <w:jc w:val="both"/>
              <w:rPr>
                <w:rFonts w:ascii="Arial Narrow" w:hAnsi="Arial Narrow" w:cs="Tahoma"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830" w:type="dxa"/>
            <w:gridSpan w:val="5"/>
            <w:vAlign w:val="center"/>
          </w:tcPr>
          <w:p w14:paraId="6A446B22" w14:textId="3401208C" w:rsidR="00C05B25" w:rsidRPr="00F80770" w:rsidRDefault="00D05026" w:rsidP="00ED44D1">
            <w:pPr>
              <w:pStyle w:val="EndnoteText"/>
              <w:jc w:val="center"/>
              <w:rPr>
                <w:rFonts w:ascii="Arial Narrow" w:hAnsi="Arial Narrow" w:cs="Tahoma"/>
                <w:b/>
                <w:lang w:val="de-AT" w:eastAsia="zh-CN"/>
              </w:rPr>
            </w:pPr>
            <w:r>
              <w:rPr>
                <w:rFonts w:ascii="Arial Narrow" w:eastAsia="Batang" w:hAnsi="Arial Narrow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</w:rPr>
            </w:r>
            <w:r>
              <w:rPr>
                <w:rFonts w:ascii="Arial Narrow" w:eastAsia="Batang" w:hAnsi="Arial Narrow" w:cs="Tahoma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1" w:type="dxa"/>
            <w:gridSpan w:val="5"/>
            <w:vAlign w:val="center"/>
          </w:tcPr>
          <w:p w14:paraId="5DCEE079" w14:textId="319800D0" w:rsidR="00C05B25" w:rsidRPr="00F80770" w:rsidRDefault="00D05026" w:rsidP="00C11DA1">
            <w:pPr>
              <w:pStyle w:val="EndnoteText"/>
              <w:jc w:val="center"/>
              <w:rPr>
                <w:rFonts w:ascii="Arial Narrow" w:hAnsi="Arial Narrow" w:cs="Tahoma"/>
                <w:lang w:eastAsia="zh-CN"/>
              </w:rPr>
            </w:pPr>
            <w:r>
              <w:rPr>
                <w:rFonts w:ascii="Arial Narrow" w:eastAsia="Batang" w:hAnsi="Arial Narrow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</w:rPr>
            </w:r>
            <w:r>
              <w:rPr>
                <w:rFonts w:ascii="Arial Narrow" w:eastAsia="Batang" w:hAnsi="Arial Narrow" w:cs="Tahoma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5" w:type="dxa"/>
            <w:gridSpan w:val="4"/>
            <w:vAlign w:val="center"/>
          </w:tcPr>
          <w:p w14:paraId="64867C17" w14:textId="77777777" w:rsidR="00C05B25" w:rsidRPr="00594691" w:rsidRDefault="00C05B25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16535B0B" w14:textId="77777777" w:rsidR="00C05B25" w:rsidRPr="00594691" w:rsidRDefault="00C05B25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</w:tr>
      <w:tr w:rsidR="00451E2C" w:rsidRPr="00DB7AF4" w14:paraId="75747AA7" w14:textId="77777777" w:rsidTr="00671E13">
        <w:trPr>
          <w:trHeight w:val="558"/>
        </w:trPr>
        <w:tc>
          <w:tcPr>
            <w:tcW w:w="501" w:type="dxa"/>
            <w:tcBorders>
              <w:left w:val="single" w:sz="18" w:space="0" w:color="auto"/>
            </w:tcBorders>
          </w:tcPr>
          <w:p w14:paraId="0B236DFB" w14:textId="77777777" w:rsidR="00451E2C" w:rsidRPr="00DB7AF4" w:rsidRDefault="00451E2C" w:rsidP="0055635A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503" w:type="dxa"/>
            <w:gridSpan w:val="5"/>
            <w:vAlign w:val="center"/>
          </w:tcPr>
          <w:p w14:paraId="2DFB658B" w14:textId="5C8015BA" w:rsidR="00C53EDF" w:rsidRPr="00C53EDF" w:rsidRDefault="003A5B39" w:rsidP="00B41A0D">
            <w:pPr>
              <w:pStyle w:val="EndnoteText"/>
              <w:jc w:val="both"/>
              <w:rPr>
                <w:rFonts w:ascii="Arial Narrow" w:hAnsi="Arial Narrow" w:cs="Tahoma"/>
                <w:lang w:eastAsia="zh-CN"/>
              </w:rPr>
            </w:pPr>
            <w:r>
              <w:rPr>
                <w:rFonts w:ascii="Arial Narrow" w:hAnsi="Arial Narrow" w:cs="Tahoma"/>
                <w:lang w:eastAsia="zh-CN"/>
              </w:rPr>
              <w:t>...</w:t>
            </w:r>
          </w:p>
        </w:tc>
        <w:tc>
          <w:tcPr>
            <w:tcW w:w="1830" w:type="dxa"/>
            <w:gridSpan w:val="5"/>
            <w:vAlign w:val="center"/>
          </w:tcPr>
          <w:p w14:paraId="207341BE" w14:textId="08AE3DB5" w:rsidR="00451E2C" w:rsidRPr="00F80770" w:rsidRDefault="00D05026" w:rsidP="00C74FB2">
            <w:pPr>
              <w:pStyle w:val="EndnoteText"/>
              <w:jc w:val="center"/>
              <w:rPr>
                <w:rFonts w:ascii="Arial Narrow" w:hAnsi="Arial Narrow" w:cs="Tahoma"/>
                <w:lang w:eastAsia="zh-CN"/>
              </w:rPr>
            </w:pPr>
            <w:r>
              <w:rPr>
                <w:rFonts w:ascii="Arial Narrow" w:eastAsia="Batang" w:hAnsi="Arial Narrow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</w:rPr>
            </w:r>
            <w:r>
              <w:rPr>
                <w:rFonts w:ascii="Arial Narrow" w:eastAsia="Batang" w:hAnsi="Arial Narrow" w:cs="Tahoma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1" w:type="dxa"/>
            <w:gridSpan w:val="5"/>
            <w:vAlign w:val="center"/>
          </w:tcPr>
          <w:p w14:paraId="00ADCB00" w14:textId="4D53A191" w:rsidR="00451E2C" w:rsidRDefault="00D05026" w:rsidP="00175DAB">
            <w:pPr>
              <w:pStyle w:val="EndnoteText"/>
              <w:jc w:val="center"/>
              <w:rPr>
                <w:rFonts w:ascii="Arial Narrow" w:hAnsi="Arial Narrow" w:cs="Tahoma"/>
                <w:lang w:eastAsia="zh-CN"/>
              </w:rPr>
            </w:pPr>
            <w:r>
              <w:rPr>
                <w:rFonts w:ascii="Arial Narrow" w:eastAsia="Batang" w:hAnsi="Arial Narrow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</w:rPr>
            </w:r>
            <w:r>
              <w:rPr>
                <w:rFonts w:ascii="Arial Narrow" w:eastAsia="Batang" w:hAnsi="Arial Narrow" w:cs="Tahoma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5" w:type="dxa"/>
            <w:gridSpan w:val="4"/>
            <w:vAlign w:val="center"/>
          </w:tcPr>
          <w:p w14:paraId="26518296" w14:textId="77777777" w:rsidR="00451E2C" w:rsidRPr="00594691" w:rsidRDefault="00451E2C" w:rsidP="00B11741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200B8831" w14:textId="77777777" w:rsidR="00451E2C" w:rsidRPr="00594691" w:rsidRDefault="00451E2C" w:rsidP="00B11741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</w:tr>
      <w:tr w:rsidR="00BB7BB0" w:rsidRPr="00DB7AF4" w14:paraId="77E91FC3" w14:textId="77777777" w:rsidTr="00671E13">
        <w:trPr>
          <w:trHeight w:val="408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10925FBB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3.1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5A6F38F6" w14:textId="34E39759" w:rsidR="00BB7BB0" w:rsidRPr="006E1288" w:rsidRDefault="00EA6417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</w:pPr>
            <w:r w:rsidRPr="006E1288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Sorting-/</w:t>
            </w:r>
            <w:r w:rsidR="00A228DB" w:rsidRPr="006E1288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 xml:space="preserve"> Rework</w:t>
            </w:r>
            <w:r w:rsidR="00273A79" w:rsidRPr="006E1288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 xml:space="preserve"> results </w:t>
            </w:r>
            <w:r w:rsidR="005838B8" w:rsidRPr="006E1288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(</w:t>
            </w:r>
            <w:r w:rsidR="00BB7BB0" w:rsidRPr="006E1288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>section 3.0</w:t>
            </w:r>
            <w:r w:rsidR="005838B8" w:rsidRPr="006E1288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)</w:t>
            </w:r>
            <w:r w:rsidR="00BB7BB0" w:rsidRPr="006E1288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</w:t>
            </w:r>
            <w:r w:rsidR="00BB7BB0" w:rsidRPr="006E1288">
              <w:rPr>
                <w:rFonts w:ascii="Arial Narrow" w:eastAsia="Batang" w:hAnsi="Arial Narrow" w:cs="Tahoma"/>
                <w:b/>
                <w:bCs/>
                <w:i/>
                <w:sz w:val="20"/>
                <w:szCs w:val="20"/>
                <w:lang w:val="de-AT"/>
              </w:rPr>
              <w:t>/</w:t>
            </w:r>
            <w:r w:rsidR="00425622">
              <w:rPr>
                <w:rFonts w:ascii="Arial Narrow" w:hAnsi="Arial Narrow" w:cs="Tahoma" w:hint="eastAsia"/>
                <w:b/>
                <w:bCs/>
                <w:i/>
                <w:sz w:val="20"/>
                <w:szCs w:val="20"/>
                <w:lang w:val="de-AT" w:eastAsia="zh-CN"/>
              </w:rPr>
              <w:t xml:space="preserve"> </w:t>
            </w:r>
            <w:r w:rsidR="00D470E0" w:rsidRPr="00D470E0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分拣</w:t>
            </w:r>
            <w:r w:rsidR="00D470E0" w:rsidRPr="00D470E0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 xml:space="preserve"> </w:t>
            </w:r>
            <w:r w:rsidR="00862F27" w:rsidRPr="00425622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/</w:t>
            </w:r>
            <w:r w:rsidR="00D470E0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 xml:space="preserve"> </w:t>
            </w:r>
            <w:r w:rsidR="00862F27" w:rsidRPr="00425622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重工</w:t>
            </w:r>
            <w:r w:rsidR="00BB7BB0" w:rsidRPr="00425622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结果</w:t>
            </w:r>
            <w:r w:rsidR="006E1288" w:rsidRPr="00425622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(</w:t>
            </w:r>
            <w:r w:rsidR="00BB7BB0" w:rsidRPr="00425622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来自于</w:t>
            </w:r>
            <w:r w:rsidR="00BB7BB0" w:rsidRPr="00425622">
              <w:rPr>
                <w:rFonts w:ascii="Arial Narrow" w:hAnsi="Arial Narrow" w:cs="Tahoma"/>
                <w:b/>
                <w:bCs/>
                <w:sz w:val="20"/>
                <w:szCs w:val="20"/>
                <w:lang w:val="de-AT" w:eastAsia="zh-CN"/>
              </w:rPr>
              <w:t>3.0</w:t>
            </w:r>
            <w:r w:rsidR="006E1288" w:rsidRPr="00425622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)</w:t>
            </w:r>
            <w:r w:rsidR="00BB7BB0" w:rsidRPr="00425622">
              <w:rPr>
                <w:rFonts w:ascii="Arial Narrow" w:hAnsi="Arial Narrow" w:cs="Tahoma"/>
                <w:b/>
                <w:bCs/>
                <w:sz w:val="20"/>
                <w:szCs w:val="20"/>
                <w:lang w:val="de-AT" w:eastAsia="zh-CN"/>
              </w:rPr>
              <w:t>:</w:t>
            </w:r>
          </w:p>
        </w:tc>
      </w:tr>
      <w:tr w:rsidR="00BB7BB0" w:rsidRPr="00DB7AF4" w14:paraId="37C86B8B" w14:textId="77777777" w:rsidTr="00671E13">
        <w:trPr>
          <w:trHeight w:val="396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45747958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461" w:type="dxa"/>
            <w:gridSpan w:val="4"/>
          </w:tcPr>
          <w:p w14:paraId="20600867" w14:textId="77777777" w:rsidR="00BB7BB0" w:rsidRPr="009F3808" w:rsidRDefault="00BB7BB0" w:rsidP="00556BD6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Cs w:val="20"/>
                <w:lang w:val="de-AT"/>
              </w:rPr>
              <w:t>L</w:t>
            </w:r>
            <w:r w:rsidRPr="004B49D0">
              <w:rPr>
                <w:b/>
                <w:color w:val="000000"/>
                <w:szCs w:val="20"/>
                <w:lang w:val="de-AT"/>
              </w:rPr>
              <w:t>ocation of sorting</w:t>
            </w:r>
            <w:r w:rsidRPr="006C3C50">
              <w:rPr>
                <w:b/>
                <w:bCs/>
                <w:color w:val="000000"/>
                <w:szCs w:val="20"/>
                <w:lang w:val="de-AT"/>
              </w:rPr>
              <w:t xml:space="preserve"> </w:t>
            </w:r>
            <w:r w:rsidRPr="002A5EF4">
              <w:rPr>
                <w:bCs/>
                <w:i/>
                <w:color w:val="000000"/>
                <w:szCs w:val="20"/>
                <w:lang w:val="de-AT"/>
              </w:rPr>
              <w:t>/</w:t>
            </w:r>
            <w:r w:rsidRPr="005A4E80">
              <w:rPr>
                <w:rFonts w:hint="eastAsia"/>
                <w:bCs/>
                <w:i/>
                <w:color w:val="000000"/>
                <w:szCs w:val="20"/>
                <w:lang w:val="de-AT" w:eastAsia="zh-CN"/>
              </w:rPr>
              <w:t>分拣场所</w:t>
            </w:r>
          </w:p>
        </w:tc>
        <w:tc>
          <w:tcPr>
            <w:tcW w:w="2268" w:type="dxa"/>
            <w:gridSpan w:val="8"/>
          </w:tcPr>
          <w:p w14:paraId="1F2F0C52" w14:textId="77777777" w:rsidR="00BB7BB0" w:rsidRDefault="00BB7BB0" w:rsidP="00331167">
            <w:pPr>
              <w:rPr>
                <w:b/>
                <w:bCs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S</w:t>
            </w:r>
            <w:r w:rsidRPr="000C6EA5">
              <w:rPr>
                <w:b/>
                <w:color w:val="000000"/>
                <w:szCs w:val="20"/>
              </w:rPr>
              <w:t>orted pieces</w:t>
            </w:r>
            <w:r w:rsidRPr="006C3C50">
              <w:rPr>
                <w:b/>
                <w:bCs/>
                <w:color w:val="000000"/>
                <w:szCs w:val="20"/>
              </w:rPr>
              <w:t xml:space="preserve"> </w:t>
            </w:r>
            <w:r w:rsidRPr="002A5EF4">
              <w:rPr>
                <w:bCs/>
                <w:i/>
                <w:color w:val="000000"/>
                <w:szCs w:val="20"/>
              </w:rPr>
              <w:t>/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</w:p>
          <w:p w14:paraId="6AF86267" w14:textId="77777777" w:rsidR="00BB7BB0" w:rsidRPr="005A4E80" w:rsidRDefault="00BB7BB0" w:rsidP="00331167">
            <w:pPr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</w:pPr>
            <w:r w:rsidRPr="005A4E80">
              <w:rPr>
                <w:rFonts w:hint="eastAsia"/>
                <w:bCs/>
                <w:i/>
                <w:color w:val="000000"/>
                <w:szCs w:val="20"/>
                <w:lang w:eastAsia="zh-CN"/>
              </w:rPr>
              <w:t>分拣的数量</w:t>
            </w:r>
          </w:p>
        </w:tc>
        <w:tc>
          <w:tcPr>
            <w:tcW w:w="2126" w:type="dxa"/>
            <w:gridSpan w:val="6"/>
          </w:tcPr>
          <w:p w14:paraId="55E40799" w14:textId="77777777" w:rsidR="00BB7BB0" w:rsidRDefault="00BB7BB0" w:rsidP="00331167">
            <w:pPr>
              <w:rPr>
                <w:b/>
                <w:bCs/>
                <w:color w:val="000000"/>
                <w:szCs w:val="20"/>
              </w:rPr>
            </w:pPr>
            <w:r w:rsidRPr="000C6EA5">
              <w:rPr>
                <w:b/>
                <w:color w:val="000000"/>
                <w:szCs w:val="20"/>
              </w:rPr>
              <w:t>Defective parts</w:t>
            </w:r>
            <w:r w:rsidRPr="006C3C50">
              <w:rPr>
                <w:b/>
                <w:bCs/>
                <w:color w:val="000000"/>
                <w:szCs w:val="20"/>
              </w:rPr>
              <w:t xml:space="preserve"> </w:t>
            </w:r>
            <w:r w:rsidRPr="002A5EF4">
              <w:rPr>
                <w:bCs/>
                <w:i/>
                <w:color w:val="000000"/>
                <w:szCs w:val="20"/>
              </w:rPr>
              <w:t>/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</w:p>
          <w:p w14:paraId="28044DED" w14:textId="77777777" w:rsidR="00BB7BB0" w:rsidRPr="006E2940" w:rsidRDefault="00BB7BB0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</w:pPr>
            <w:r w:rsidRPr="006737FA">
              <w:rPr>
                <w:rFonts w:hint="eastAsia"/>
                <w:bCs/>
                <w:i/>
                <w:color w:val="000000"/>
                <w:szCs w:val="20"/>
                <w:lang w:eastAsia="zh-CN"/>
              </w:rPr>
              <w:t>缺陷品</w:t>
            </w:r>
          </w:p>
        </w:tc>
        <w:tc>
          <w:tcPr>
            <w:tcW w:w="1701" w:type="dxa"/>
            <w:gridSpan w:val="2"/>
            <w:tcBorders>
              <w:right w:val="single" w:sz="18" w:space="0" w:color="auto"/>
            </w:tcBorders>
          </w:tcPr>
          <w:p w14:paraId="482E52AA" w14:textId="77777777" w:rsidR="00BB7BB0" w:rsidRDefault="00BB7BB0" w:rsidP="00331167">
            <w:pPr>
              <w:rPr>
                <w:b/>
                <w:bCs/>
                <w:color w:val="000000"/>
                <w:szCs w:val="20"/>
                <w:lang w:val="de-AT"/>
              </w:rPr>
            </w:pPr>
            <w:r w:rsidRPr="000C6EA5">
              <w:rPr>
                <w:b/>
                <w:color w:val="000000"/>
                <w:szCs w:val="20"/>
                <w:lang w:val="de-AT"/>
              </w:rPr>
              <w:t>Ppm defect</w:t>
            </w:r>
            <w:r w:rsidRPr="006C3C50">
              <w:rPr>
                <w:b/>
                <w:bCs/>
                <w:color w:val="000000"/>
                <w:szCs w:val="20"/>
                <w:lang w:val="de-AT"/>
              </w:rPr>
              <w:t xml:space="preserve"> </w:t>
            </w:r>
            <w:r w:rsidRPr="002A5EF4">
              <w:rPr>
                <w:bCs/>
                <w:i/>
                <w:color w:val="000000"/>
                <w:szCs w:val="20"/>
                <w:lang w:val="de-AT"/>
              </w:rPr>
              <w:t>/</w:t>
            </w:r>
          </w:p>
          <w:p w14:paraId="34262E3B" w14:textId="77777777" w:rsidR="00BB7BB0" w:rsidRPr="00DB7AF4" w:rsidRDefault="00BB7BB0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 w:eastAsia="zh-CN"/>
              </w:rPr>
            </w:pPr>
            <w:r>
              <w:rPr>
                <w:rFonts w:hint="eastAsia"/>
                <w:bCs/>
                <w:i/>
                <w:color w:val="000000"/>
                <w:szCs w:val="20"/>
                <w:lang w:val="de-AT" w:eastAsia="zh-CN"/>
              </w:rPr>
              <w:t>缺陷</w:t>
            </w:r>
            <w:r>
              <w:rPr>
                <w:rFonts w:hint="eastAsia"/>
                <w:bCs/>
                <w:i/>
                <w:color w:val="000000"/>
                <w:szCs w:val="20"/>
                <w:lang w:val="de-AT" w:eastAsia="zh-CN"/>
              </w:rPr>
              <w:t>PPM</w:t>
            </w:r>
          </w:p>
        </w:tc>
      </w:tr>
      <w:tr w:rsidR="00BB7BB0" w:rsidRPr="00DB7AF4" w14:paraId="494AC6E3" w14:textId="77777777" w:rsidTr="00671E13">
        <w:trPr>
          <w:trHeight w:val="423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1ED292BB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461" w:type="dxa"/>
            <w:gridSpan w:val="4"/>
            <w:vAlign w:val="center"/>
          </w:tcPr>
          <w:p w14:paraId="0F53E49B" w14:textId="1434FF31" w:rsidR="00BB7BB0" w:rsidRPr="000E769F" w:rsidRDefault="00E50CB9" w:rsidP="00981799">
            <w:pPr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  <w:t xml:space="preserve">... </w:t>
            </w:r>
          </w:p>
        </w:tc>
        <w:tc>
          <w:tcPr>
            <w:tcW w:w="2268" w:type="dxa"/>
            <w:gridSpan w:val="8"/>
            <w:vAlign w:val="center"/>
          </w:tcPr>
          <w:p w14:paraId="2075CB87" w14:textId="5B8C6589" w:rsidR="00BB7BB0" w:rsidRPr="000E769F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2126" w:type="dxa"/>
            <w:gridSpan w:val="6"/>
            <w:vAlign w:val="center"/>
          </w:tcPr>
          <w:p w14:paraId="620DBCE1" w14:textId="5468AB46" w:rsidR="00BB7BB0" w:rsidRPr="00175DAB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right w:val="single" w:sz="18" w:space="0" w:color="auto"/>
            </w:tcBorders>
            <w:vAlign w:val="center"/>
          </w:tcPr>
          <w:p w14:paraId="4413DE7A" w14:textId="2E28BFA0" w:rsidR="00BB7BB0" w:rsidRPr="00175DAB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BB7BB0" w:rsidRPr="00DB7AF4" w14:paraId="13AE21A0" w14:textId="77777777" w:rsidTr="00671E13">
        <w:trPr>
          <w:trHeight w:val="41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54BCC0C4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461" w:type="dxa"/>
            <w:gridSpan w:val="4"/>
            <w:vAlign w:val="center"/>
          </w:tcPr>
          <w:p w14:paraId="683BF1EC" w14:textId="548D07D1" w:rsidR="00BB7BB0" w:rsidRPr="00FF0921" w:rsidRDefault="00E50CB9" w:rsidP="00981799">
            <w:pPr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  <w:t>...</w:t>
            </w:r>
          </w:p>
        </w:tc>
        <w:tc>
          <w:tcPr>
            <w:tcW w:w="2268" w:type="dxa"/>
            <w:gridSpan w:val="8"/>
            <w:vAlign w:val="center"/>
          </w:tcPr>
          <w:p w14:paraId="5EBCD8F4" w14:textId="27DDE9CD" w:rsidR="00BB7BB0" w:rsidRPr="00FF0921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2126" w:type="dxa"/>
            <w:gridSpan w:val="6"/>
            <w:vAlign w:val="center"/>
          </w:tcPr>
          <w:p w14:paraId="0DDBE9E7" w14:textId="1ECA1287" w:rsidR="00BB7BB0" w:rsidRPr="00FF0921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right w:val="single" w:sz="18" w:space="0" w:color="auto"/>
            </w:tcBorders>
            <w:vAlign w:val="center"/>
          </w:tcPr>
          <w:p w14:paraId="48A8ED8D" w14:textId="31668B8D" w:rsidR="00BB7BB0" w:rsidRPr="00F50C7D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BB7BB0" w:rsidRPr="00DB7AF4" w14:paraId="3A1BD9D7" w14:textId="77777777" w:rsidTr="00671E13">
        <w:trPr>
          <w:trHeight w:val="340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1A4CC414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461" w:type="dxa"/>
            <w:gridSpan w:val="4"/>
            <w:vAlign w:val="center"/>
          </w:tcPr>
          <w:p w14:paraId="0E0AFBA6" w14:textId="77777777" w:rsidR="00BB7BB0" w:rsidRPr="00594691" w:rsidRDefault="00BB7BB0" w:rsidP="00A60B25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Total / </w:t>
            </w:r>
            <w:r w:rsidRPr="00594691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>Summe</w:t>
            </w:r>
          </w:p>
        </w:tc>
        <w:tc>
          <w:tcPr>
            <w:tcW w:w="2268" w:type="dxa"/>
            <w:gridSpan w:val="8"/>
            <w:vAlign w:val="center"/>
          </w:tcPr>
          <w:p w14:paraId="5664D49D" w14:textId="261DE7A1" w:rsidR="00BB7BB0" w:rsidRPr="00271AC9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2126" w:type="dxa"/>
            <w:gridSpan w:val="6"/>
            <w:vAlign w:val="center"/>
          </w:tcPr>
          <w:p w14:paraId="753D658C" w14:textId="0F6E754C" w:rsidR="00BB7BB0" w:rsidRPr="00271AC9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right w:val="single" w:sz="18" w:space="0" w:color="auto"/>
            </w:tcBorders>
            <w:vAlign w:val="center"/>
          </w:tcPr>
          <w:p w14:paraId="4F6D95E2" w14:textId="09CE5EA7" w:rsidR="00BB7BB0" w:rsidRPr="00175DAB" w:rsidRDefault="00C70729" w:rsidP="006C436D">
            <w:pPr>
              <w:jc w:val="center"/>
              <w:rPr>
                <w:rFonts w:ascii="Arial Narrow" w:eastAsiaTheme="minorEastAsia" w:hAnsi="Arial Narrow" w:cs="Tahoma"/>
                <w:bCs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BB7BB0" w:rsidRPr="00DB7AF4" w14:paraId="7EFFE980" w14:textId="77777777" w:rsidTr="00671E13">
        <w:trPr>
          <w:trHeight w:val="865"/>
        </w:trPr>
        <w:tc>
          <w:tcPr>
            <w:tcW w:w="501" w:type="dxa"/>
            <w:tcBorders>
              <w:left w:val="single" w:sz="18" w:space="0" w:color="auto"/>
              <w:bottom w:val="single" w:sz="18" w:space="0" w:color="auto"/>
            </w:tcBorders>
          </w:tcPr>
          <w:p w14:paraId="5980E5AB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3.2</w:t>
            </w:r>
          </w:p>
          <w:p w14:paraId="40F7C5C9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20"/>
            <w:tcBorders>
              <w:bottom w:val="single" w:sz="18" w:space="0" w:color="auto"/>
              <w:right w:val="single" w:sz="18" w:space="0" w:color="auto"/>
            </w:tcBorders>
          </w:tcPr>
          <w:p w14:paraId="7C6B82BD" w14:textId="002F5E5B" w:rsidR="00BB7BB0" w:rsidRPr="00E246CD" w:rsidRDefault="00BB7BB0" w:rsidP="007D6256">
            <w:pPr>
              <w:pStyle w:val="EndnoteText"/>
              <w:tabs>
                <w:tab w:val="left" w:pos="6445"/>
                <w:tab w:val="left" w:pos="8501"/>
              </w:tabs>
              <w:rPr>
                <w:rFonts w:ascii="Arial Narrow" w:eastAsiaTheme="minorEastAsia" w:hAnsi="Arial Narrow" w:cs="Tahoma"/>
                <w:i/>
                <w:iCs/>
                <w:lang w:val="en-US" w:eastAsia="zh-CN"/>
              </w:rPr>
            </w:pPr>
            <w:r w:rsidRPr="00F2001E">
              <w:rPr>
                <w:rFonts w:ascii="Arial Narrow" w:eastAsia="Batang" w:hAnsi="Arial Narrow" w:cs="Tahoma"/>
                <w:b/>
                <w:iCs/>
                <w:lang w:val="en-US"/>
              </w:rPr>
              <w:t>First delivery after implementation of containment actions</w:t>
            </w:r>
            <w:r w:rsidRPr="00F2001E">
              <w:rPr>
                <w:rFonts w:ascii="Arial Narrow" w:eastAsia="Batang" w:hAnsi="Arial Narrow" w:cs="Tahoma"/>
                <w:i/>
                <w:iCs/>
                <w:lang w:val="en-US"/>
              </w:rPr>
              <w:t xml:space="preserve"> </w:t>
            </w:r>
            <w:r w:rsidRPr="00F2001E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Pr="00F2001E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F2001E">
              <w:rPr>
                <w:rFonts w:ascii="Arial Narrow" w:eastAsia="Batang" w:hAnsi="Arial Narrow" w:cs="Tahoma"/>
                <w:lang w:val="en-US"/>
              </w:rPr>
              <w:tab/>
            </w:r>
            <w:r w:rsidRPr="00F2001E">
              <w:rPr>
                <w:rFonts w:ascii="Arial Narrow" w:eastAsia="Batang" w:hAnsi="Arial Narrow" w:cs="Tahoma"/>
                <w:b/>
                <w:bCs/>
                <w:lang w:val="en-US"/>
              </w:rPr>
              <w:t>Date</w:t>
            </w:r>
            <w:r w:rsidRPr="00F2001E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F2001E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>
              <w:rPr>
                <w:rFonts w:ascii="Arial Narrow" w:eastAsia="Batang" w:hAnsi="Arial Narrow" w:cs="Tahoma"/>
                <w:lang w:val="en-US"/>
              </w:rPr>
              <w:t xml:space="preserve"> </w:t>
            </w:r>
            <w:r>
              <w:rPr>
                <w:rFonts w:ascii="SimSun" w:hAnsi="SimSun" w:cs="Tahoma" w:hint="eastAsia"/>
                <w:lang w:val="en-US" w:eastAsia="zh-CN"/>
              </w:rPr>
              <w:t>日期</w:t>
            </w:r>
            <w:r w:rsidRPr="00F2001E">
              <w:rPr>
                <w:rFonts w:ascii="Arial Narrow" w:eastAsia="Batang" w:hAnsi="Arial Narrow" w:cs="Tahoma"/>
                <w:lang w:val="en-US"/>
              </w:rPr>
              <w:t>:</w:t>
            </w:r>
            <w:r w:rsidRPr="00E415B6">
              <w:rPr>
                <w:rFonts w:ascii="Arial Narrow" w:eastAsia="Batang" w:hAnsi="Arial Narrow" w:cs="Tahoma"/>
                <w:i/>
                <w:lang w:val="en-US"/>
              </w:rPr>
              <w:t xml:space="preserve"> </w:t>
            </w:r>
            <w:r w:rsidR="00C70729"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70729"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="00C70729" w:rsidRPr="00DB7AF4">
              <w:rPr>
                <w:rFonts w:ascii="Arial Narrow" w:eastAsia="Batang" w:hAnsi="Arial Narrow" w:cs="Tahoma"/>
              </w:rPr>
            </w:r>
            <w:r w:rsidR="00C70729" w:rsidRPr="00DB7AF4">
              <w:rPr>
                <w:rFonts w:ascii="Arial Narrow" w:eastAsia="Batang" w:hAnsi="Arial Narrow" w:cs="Tahoma"/>
              </w:rPr>
              <w:fldChar w:fldCharType="separate"/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fldChar w:fldCharType="end"/>
            </w:r>
          </w:p>
          <w:p w14:paraId="43837AE1" w14:textId="77777777" w:rsidR="00BB7BB0" w:rsidRPr="00EC1B10" w:rsidRDefault="00BB7BB0">
            <w:pPr>
              <w:pStyle w:val="EndnoteText"/>
              <w:rPr>
                <w:rFonts w:ascii="Arial Narrow" w:eastAsia="Batang" w:hAnsi="Arial Narrow" w:cs="Tahoma"/>
                <w:bCs/>
                <w:i/>
              </w:rPr>
            </w:pPr>
            <w:r w:rsidRPr="00EC1B10">
              <w:rPr>
                <w:rFonts w:ascii="SimSun" w:hAnsi="SimSun" w:cs="Tahoma" w:hint="eastAsia"/>
                <w:i/>
                <w:lang w:val="de-AT" w:eastAsia="zh-CN"/>
              </w:rPr>
              <w:t>围堵措施后的第一次交货信息：</w:t>
            </w:r>
            <w:r w:rsidRPr="00EC1B10">
              <w:rPr>
                <w:rFonts w:ascii="Arial Narrow" w:eastAsia="Batang" w:hAnsi="Arial Narrow" w:cs="Tahoma"/>
                <w:bCs/>
                <w:i/>
              </w:rPr>
              <w:tab/>
            </w:r>
          </w:p>
          <w:p w14:paraId="260DEB12" w14:textId="1F726F50" w:rsidR="00BB7BB0" w:rsidRPr="00E50CB9" w:rsidRDefault="00BB7BB0" w:rsidP="00F65454">
            <w:pPr>
              <w:pStyle w:val="EndnoteText"/>
              <w:tabs>
                <w:tab w:val="left" w:pos="6445"/>
                <w:tab w:val="left" w:pos="8501"/>
              </w:tabs>
              <w:rPr>
                <w:rFonts w:ascii="Arial Narrow" w:eastAsiaTheme="minorEastAsia" w:hAnsi="Arial Narrow" w:cs="Tahoma"/>
                <w:i/>
                <w:iCs/>
                <w:lang w:val="en-US" w:eastAsia="zh-CN"/>
              </w:rPr>
            </w:pPr>
            <w:r w:rsidRPr="007D6256">
              <w:rPr>
                <w:rFonts w:ascii="Arial Narrow" w:eastAsia="Batang" w:hAnsi="Arial Narrow" w:cs="Tahoma"/>
                <w:b/>
                <w:iCs/>
                <w:lang w:val="de-AT"/>
              </w:rPr>
              <w:t>Marking of this delivery</w:t>
            </w:r>
            <w:r w:rsidRPr="007D6256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 </w:t>
            </w:r>
            <w:r w:rsidRPr="007D6256">
              <w:rPr>
                <w:rFonts w:ascii="Arial Narrow" w:eastAsia="Batang" w:hAnsi="Arial Narrow" w:cs="Tahoma"/>
                <w:bCs/>
                <w:i/>
                <w:lang w:val="de-AT"/>
              </w:rPr>
              <w:t>/</w:t>
            </w:r>
            <w:r w:rsidR="003A5B39"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 </w:t>
            </w:r>
            <w:r w:rsidR="00D05026">
              <w:rPr>
                <w:rFonts w:ascii="Arial Narrow" w:eastAsia="Batang" w:hAnsi="Arial Narrow" w:cs="Tahoma" w:hint="eastAsia"/>
                <w:bCs/>
                <w:i/>
                <w:lang w:val="de-AT" w:eastAsia="zh-CN"/>
              </w:rPr>
              <w:t xml:space="preserve"> </w:t>
            </w:r>
            <w:r w:rsidR="00D05026">
              <w:rPr>
                <w:rFonts w:ascii="Arial Narrow" w:eastAsiaTheme="minorEastAsia" w:hAnsi="Arial Narrow" w:cs="Tahoma" w:hint="eastAsia"/>
                <w:bCs/>
                <w:i/>
                <w:lang w:val="de-AT" w:eastAsia="zh-CN"/>
              </w:rPr>
              <w:t xml:space="preserve">  </w:t>
            </w:r>
            <w:r w:rsidR="00D05026" w:rsidRPr="00EC1B10">
              <w:rPr>
                <w:rFonts w:ascii="SimSun" w:hAnsi="SimSun" w:cs="Tahoma" w:hint="eastAsia"/>
                <w:i/>
                <w:lang w:val="de-AT" w:eastAsia="zh-CN"/>
              </w:rPr>
              <w:t>交货</w:t>
            </w:r>
            <w:r w:rsidR="00D05026">
              <w:rPr>
                <w:rFonts w:ascii="SimSun" w:hAnsi="SimSun" w:cs="Tahoma" w:hint="eastAsia"/>
                <w:i/>
                <w:lang w:val="de-AT" w:eastAsia="zh-CN"/>
              </w:rPr>
              <w:t xml:space="preserve">的标识   </w:t>
            </w:r>
            <w:r w:rsidR="003A5B39">
              <w:rPr>
                <w:rFonts w:ascii="Arial Narrow" w:eastAsia="Batang" w:hAnsi="Arial Narrow" w:cs="Tahoma"/>
                <w:bCs/>
                <w:i/>
                <w:lang w:val="de-AT"/>
              </w:rPr>
              <w:t>...</w:t>
            </w:r>
          </w:p>
        </w:tc>
      </w:tr>
      <w:tr w:rsidR="00BB7BB0" w:rsidRPr="00D4603F" w14:paraId="55B46C25" w14:textId="77777777" w:rsidTr="00671E13">
        <w:trPr>
          <w:trHeight w:val="964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3AADDD25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4.0</w:t>
            </w:r>
          </w:p>
        </w:tc>
        <w:tc>
          <w:tcPr>
            <w:tcW w:w="10556" w:type="dxa"/>
            <w:gridSpan w:val="20"/>
            <w:tcBorders>
              <w:top w:val="single" w:sz="18" w:space="0" w:color="auto"/>
              <w:right w:val="single" w:sz="18" w:space="0" w:color="auto"/>
            </w:tcBorders>
          </w:tcPr>
          <w:p w14:paraId="3B09A1D8" w14:textId="77777777" w:rsidR="00BB7BB0" w:rsidRPr="00331167" w:rsidRDefault="00BB7BB0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 w:rsidRPr="00594691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Analysis (i.e. visual inspection, 3 D measurement, X-ray, chemical analysis etc.), useful </w:t>
            </w:r>
            <w:r w:rsidRPr="00331167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details to be added from page 5 on</w:t>
            </w:r>
          </w:p>
          <w:p w14:paraId="7B92A74B" w14:textId="19606B46" w:rsidR="00BB7BB0" w:rsidRDefault="00BB7BB0" w:rsidP="00175DAB">
            <w:pPr>
              <w:pStyle w:val="Heading8"/>
              <w:tabs>
                <w:tab w:val="left" w:pos="5169"/>
              </w:tabs>
              <w:spacing w:before="40"/>
              <w:rPr>
                <w:rFonts w:ascii="SimSun" w:hAnsi="SimSun" w:cs="Tahoma"/>
                <w:color w:val="auto"/>
                <w:sz w:val="20"/>
                <w:lang w:eastAsia="zh-CN"/>
              </w:rPr>
            </w:pPr>
            <w:r w:rsidRPr="00060A38">
              <w:rPr>
                <w:rFonts w:ascii="SimSun" w:hAnsi="SimSun" w:cs="Tahoma" w:hint="eastAsia"/>
                <w:color w:val="auto"/>
                <w:sz w:val="20"/>
                <w:lang w:val="en-US" w:eastAsia="zh-CN"/>
              </w:rPr>
              <w:t>分析</w:t>
            </w:r>
            <w:r w:rsidRPr="00EB79FE">
              <w:rPr>
                <w:rFonts w:ascii="Arial Narrow" w:eastAsia="Batang" w:hAnsi="Arial Narrow" w:cs="Tahoma"/>
                <w:color w:val="auto"/>
                <w:sz w:val="20"/>
              </w:rPr>
              <w:t>(</w:t>
            </w:r>
            <w:r w:rsidRPr="00EB79FE">
              <w:rPr>
                <w:rFonts w:ascii="SimSun" w:hAnsi="SimSun" w:cs="Tahoma" w:hint="eastAsia"/>
                <w:color w:val="auto"/>
                <w:sz w:val="20"/>
                <w:lang w:eastAsia="zh-CN"/>
              </w:rPr>
              <w:t>例如，目视，3D</w:t>
            </w:r>
            <w:r w:rsidRPr="00EB79FE">
              <w:rPr>
                <w:rFonts w:ascii="SimSun" w:hAnsi="SimSun" w:cs="SimSun" w:hint="eastAsia"/>
                <w:color w:val="auto"/>
                <w:sz w:val="20"/>
                <w:lang w:eastAsia="zh-CN"/>
              </w:rPr>
              <w:t>测量，X-Ray,化学分析等</w:t>
            </w:r>
            <w:r w:rsidRPr="00EB79FE">
              <w:rPr>
                <w:rFonts w:ascii="Arial Narrow" w:eastAsia="Batang" w:hAnsi="Arial Narrow" w:cs="Tahoma"/>
                <w:color w:val="auto"/>
                <w:sz w:val="20"/>
              </w:rPr>
              <w:t xml:space="preserve">.), </w:t>
            </w:r>
            <w:r w:rsidR="00D05026">
              <w:rPr>
                <w:rFonts w:ascii="SimSun" w:hAnsi="SimSun" w:cs="Tahoma" w:hint="eastAsia"/>
                <w:color w:val="auto"/>
                <w:sz w:val="20"/>
                <w:lang w:eastAsia="zh-CN"/>
              </w:rPr>
              <w:t>有价值的详细信息可以添加在</w:t>
            </w:r>
            <w:r>
              <w:rPr>
                <w:rFonts w:ascii="SimSun" w:hAnsi="SimSun" w:cs="Tahoma" w:hint="eastAsia"/>
                <w:color w:val="auto"/>
                <w:sz w:val="20"/>
                <w:lang w:eastAsia="zh-CN"/>
              </w:rPr>
              <w:t>第五页</w:t>
            </w:r>
            <w:r w:rsidR="00D05026">
              <w:rPr>
                <w:rFonts w:ascii="SimSun" w:hAnsi="SimSun" w:cs="Tahoma" w:hint="eastAsia"/>
                <w:color w:val="auto"/>
                <w:sz w:val="20"/>
                <w:lang w:eastAsia="zh-CN"/>
              </w:rPr>
              <w:t>的“参考文件”里</w:t>
            </w:r>
          </w:p>
          <w:p w14:paraId="11873B3B" w14:textId="7EA1D4B3" w:rsidR="002277D3" w:rsidRDefault="00E50CB9" w:rsidP="00E50CB9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  <w:lang w:eastAsia="zh-CN"/>
              </w:rPr>
              <w:t>...</w:t>
            </w:r>
            <w:r w:rsidR="00462383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         </w:t>
            </w:r>
            <w:r w:rsidR="002277D3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</w:t>
            </w:r>
            <w:r w:rsidR="00462383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 </w:t>
            </w:r>
          </w:p>
          <w:p w14:paraId="15A103FA" w14:textId="40BED965" w:rsidR="00381AD3" w:rsidRDefault="00F85817" w:rsidP="00B529A5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  <w:r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  </w:t>
            </w:r>
            <w:r w:rsidR="00292579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 </w:t>
            </w:r>
            <w:r w:rsidR="00B529A5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</w:t>
            </w:r>
            <w:r w:rsidR="00B529A5">
              <w:rPr>
                <w:rFonts w:ascii="Arial Narrow" w:hAnsi="Arial Narrow" w:cs="Tahoma" w:hint="eastAsia"/>
                <w:bCs/>
                <w:noProof/>
                <w:sz w:val="20"/>
                <w:u w:val="single"/>
                <w:lang w:val="en-US" w:eastAsia="zh-CN"/>
              </w:rPr>
              <w:t xml:space="preserve">    </w:t>
            </w:r>
          </w:p>
          <w:p w14:paraId="6226C394" w14:textId="77777777" w:rsidR="00AA0252" w:rsidRPr="006D3DF5" w:rsidRDefault="00AA0252" w:rsidP="00AA0252">
            <w:pPr>
              <w:pStyle w:val="ListParagraph"/>
              <w:ind w:left="840"/>
              <w:rPr>
                <w:rFonts w:ascii="Arial Narrow" w:hAnsi="Arial Narrow" w:cs="Tahoma"/>
                <w:position w:val="0"/>
                <w:sz w:val="20"/>
                <w:szCs w:val="20"/>
                <w:lang w:eastAsia="zh-CN"/>
              </w:rPr>
            </w:pPr>
          </w:p>
          <w:p w14:paraId="53877A0D" w14:textId="77777777" w:rsidR="00BB7BB0" w:rsidRDefault="00BB7BB0" w:rsidP="00CC1E35">
            <w:pPr>
              <w:pStyle w:val="Header"/>
              <w:tabs>
                <w:tab w:val="clear" w:pos="4536"/>
                <w:tab w:val="clear" w:pos="9072"/>
              </w:tabs>
              <w:rPr>
                <w:rFonts w:ascii="Arial Narrow" w:eastAsiaTheme="minorEastAsia" w:hAnsi="Arial Narrow" w:cs="PMingLiU"/>
                <w:color w:val="000000"/>
                <w:sz w:val="20"/>
                <w:lang w:val="zh-TW" w:eastAsia="zh-CN"/>
              </w:rPr>
            </w:pPr>
          </w:p>
          <w:p w14:paraId="0F622E26" w14:textId="0DE018AC" w:rsidR="00BB7BB0" w:rsidRPr="00FF48DA" w:rsidRDefault="00BB7BB0" w:rsidP="00CC1E35">
            <w:pPr>
              <w:pStyle w:val="Header"/>
              <w:tabs>
                <w:tab w:val="clear" w:pos="4536"/>
                <w:tab w:val="clear" w:pos="9072"/>
              </w:tabs>
              <w:rPr>
                <w:rFonts w:ascii="Arial Narrow" w:hAnsi="Arial Narrow" w:cs="Tahoma"/>
                <w:b/>
                <w:sz w:val="20"/>
                <w:lang w:eastAsia="zh-CN"/>
              </w:rPr>
            </w:pPr>
          </w:p>
          <w:p w14:paraId="44913116" w14:textId="77777777" w:rsidR="00BB7BB0" w:rsidRPr="00FF48DA" w:rsidRDefault="00BB7BB0" w:rsidP="00F31B3F">
            <w:pPr>
              <w:pStyle w:val="Header"/>
              <w:tabs>
                <w:tab w:val="clear" w:pos="4536"/>
                <w:tab w:val="clear" w:pos="9072"/>
              </w:tabs>
              <w:rPr>
                <w:rFonts w:ascii="Arial Narrow" w:hAnsi="Arial Narrow" w:cs="Tahoma"/>
                <w:b/>
                <w:sz w:val="20"/>
                <w:lang w:eastAsia="zh-CN"/>
              </w:rPr>
            </w:pPr>
          </w:p>
          <w:p w14:paraId="1114E533" w14:textId="77777777" w:rsidR="00BB7BB0" w:rsidRPr="00FF48DA" w:rsidRDefault="00BB7BB0" w:rsidP="00B4719B">
            <w:pPr>
              <w:pStyle w:val="Header"/>
              <w:tabs>
                <w:tab w:val="clear" w:pos="4536"/>
                <w:tab w:val="clear" w:pos="9072"/>
              </w:tabs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  <w:p w14:paraId="69E01C8E" w14:textId="77777777" w:rsidR="00BB7BB0" w:rsidRPr="00731DAA" w:rsidRDefault="00BB7BB0" w:rsidP="00731DAA">
            <w:pPr>
              <w:pStyle w:val="Header"/>
              <w:tabs>
                <w:tab w:val="clear" w:pos="4536"/>
                <w:tab w:val="clear" w:pos="9072"/>
              </w:tabs>
              <w:rPr>
                <w:rFonts w:ascii="Arial Narrow" w:hAnsi="Arial Narrow" w:cs="Tahoma"/>
                <w:bCs/>
                <w:color w:val="000000"/>
                <w:sz w:val="20"/>
                <w:lang w:eastAsia="zh-CN"/>
              </w:rPr>
            </w:pPr>
          </w:p>
        </w:tc>
      </w:tr>
      <w:tr w:rsidR="00BB7BB0" w:rsidRPr="00D72C00" w14:paraId="5D674CF9" w14:textId="77777777" w:rsidTr="00671E13">
        <w:trPr>
          <w:trHeight w:val="693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05A5AB40" w14:textId="77777777" w:rsidR="00BB7BB0" w:rsidRPr="00DE6EC0" w:rsidRDefault="00BB7BB0" w:rsidP="00534DFD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E6EC0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4.1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3FA767A1" w14:textId="77777777" w:rsidR="00BB7BB0" w:rsidRDefault="00BB7BB0" w:rsidP="00B7338F">
            <w:pPr>
              <w:pStyle w:val="Heading8"/>
              <w:spacing w:before="40"/>
              <w:rPr>
                <w:rFonts w:ascii="Arial Narrow" w:eastAsia="Batang" w:hAnsi="Arial Narrow" w:cs="Tahoma"/>
                <w:sz w:val="20"/>
                <w:lang w:val="en-US"/>
              </w:rPr>
            </w:pPr>
            <w:r w:rsidRPr="00DE6EC0">
              <w:rPr>
                <w:rFonts w:ascii="Arial Narrow" w:eastAsia="Batang" w:hAnsi="Arial Narrow" w:cs="Tahoma"/>
                <w:b/>
                <w:bCs/>
                <w:i w:val="0"/>
                <w:sz w:val="20"/>
                <w:lang w:val="en-US"/>
              </w:rPr>
              <w:t xml:space="preserve">Using 5 Why is </w:t>
            </w:r>
            <w:r w:rsidRPr="00DE6EC0">
              <w:rPr>
                <w:rFonts w:ascii="Arial Narrow" w:eastAsia="Batang" w:hAnsi="Arial Narrow" w:cs="Tahoma"/>
                <w:b/>
                <w:bCs/>
                <w:i w:val="0"/>
                <w:sz w:val="20"/>
                <w:u w:val="single"/>
                <w:lang w:val="en-US"/>
              </w:rPr>
              <w:t>mandatory</w:t>
            </w:r>
            <w:r w:rsidRPr="00DE6EC0">
              <w:rPr>
                <w:rFonts w:ascii="Arial Narrow" w:eastAsia="Batang" w:hAnsi="Arial Narrow" w:cs="Tahoma"/>
                <w:b/>
                <w:bCs/>
                <w:i w:val="0"/>
                <w:sz w:val="20"/>
                <w:lang w:val="en-US"/>
              </w:rPr>
              <w:t>, other Q-Tool (i.e. Ishikawa, FTA 5 M Method) can be added on the last page of the format</w:t>
            </w:r>
            <w:r w:rsidRPr="00DE6EC0">
              <w:rPr>
                <w:rFonts w:ascii="Arial Narrow" w:eastAsia="Batang" w:hAnsi="Arial Narrow" w:cs="Tahoma"/>
                <w:b/>
                <w:i w:val="0"/>
                <w:sz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sz w:val="20"/>
                <w:lang w:val="en-US"/>
              </w:rPr>
              <w:t>/</w:t>
            </w:r>
            <w:r>
              <w:rPr>
                <w:rFonts w:ascii="SimSun" w:hAnsi="SimSun" w:cs="Tahoma" w:hint="eastAsia"/>
                <w:sz w:val="20"/>
                <w:lang w:val="en-US" w:eastAsia="zh-CN"/>
              </w:rPr>
              <w:t xml:space="preserve">  </w:t>
            </w:r>
          </w:p>
          <w:p w14:paraId="143F59DE" w14:textId="77777777" w:rsidR="00BB7BB0" w:rsidRPr="00FF12AE" w:rsidRDefault="00BB7BB0" w:rsidP="00B7338F">
            <w:pPr>
              <w:pStyle w:val="Heading8"/>
              <w:spacing w:before="40"/>
              <w:rPr>
                <w:rFonts w:ascii="Arial Narrow" w:eastAsia="Batang" w:hAnsi="Arial Narrow" w:cs="Tahoma"/>
                <w:i w:val="0"/>
                <w:sz w:val="20"/>
                <w:u w:val="single"/>
                <w:lang w:val="en-US"/>
              </w:rPr>
            </w:pPr>
            <w:r w:rsidRPr="00FF12AE">
              <w:rPr>
                <w:rFonts w:ascii="Arial Narrow" w:hAnsi="Arial Narrow" w:cs="Tahoma" w:hint="eastAsia"/>
                <w:bCs/>
                <w:iCs/>
                <w:sz w:val="20"/>
                <w:lang w:eastAsia="zh-CN"/>
              </w:rPr>
              <w:t>务必使用</w:t>
            </w:r>
            <w:r w:rsidRPr="00FF12AE">
              <w:rPr>
                <w:rFonts w:ascii="Arial Narrow" w:hAnsi="Arial Narrow" w:cs="Tahoma" w:hint="eastAsia"/>
                <w:bCs/>
                <w:iCs/>
                <w:sz w:val="20"/>
                <w:lang w:val="de-AT" w:eastAsia="zh-CN"/>
              </w:rPr>
              <w:t>“</w:t>
            </w:r>
            <w:r w:rsidRPr="00FF12AE">
              <w:rPr>
                <w:rFonts w:ascii="SimSun" w:hAnsi="SimSun" w:cs="Tahoma" w:hint="eastAsia"/>
                <w:iCs/>
                <w:sz w:val="20"/>
                <w:lang w:val="de-AT" w:eastAsia="zh-CN"/>
              </w:rPr>
              <w:t>5</w:t>
            </w:r>
            <w:r w:rsidRPr="00FF12AE">
              <w:rPr>
                <w:rFonts w:ascii="SimSun" w:hAnsi="SimSun" w:cs="Tahoma" w:hint="eastAsia"/>
                <w:iCs/>
                <w:sz w:val="20"/>
                <w:lang w:eastAsia="zh-CN"/>
              </w:rPr>
              <w:t>个为什么</w:t>
            </w:r>
            <w:r w:rsidRPr="00FF12AE">
              <w:rPr>
                <w:rFonts w:ascii="SimSun" w:hAnsi="SimSun" w:cs="Tahoma" w:hint="eastAsia"/>
                <w:iCs/>
                <w:sz w:val="20"/>
                <w:lang w:val="de-AT" w:eastAsia="zh-CN"/>
              </w:rPr>
              <w:t>”</w:t>
            </w:r>
            <w:r w:rsidRPr="00FF12AE">
              <w:rPr>
                <w:rFonts w:ascii="SimSun" w:hAnsi="SimSun" w:cs="Tahoma" w:hint="eastAsia"/>
                <w:iCs/>
                <w:sz w:val="20"/>
                <w:lang w:eastAsia="zh-CN"/>
              </w:rPr>
              <w:t>分析真因</w:t>
            </w:r>
            <w:r w:rsidRPr="00FF12AE">
              <w:rPr>
                <w:rFonts w:ascii="SimSun" w:hAnsi="SimSun" w:cs="Tahoma" w:hint="eastAsia"/>
                <w:iCs/>
                <w:sz w:val="20"/>
                <w:lang w:val="de-AT" w:eastAsia="zh-CN"/>
              </w:rPr>
              <w:t>，其他质量工具的分析资料（</w:t>
            </w:r>
            <w:r w:rsidRPr="00FF12AE">
              <w:rPr>
                <w:rFonts w:ascii="SimSun" w:hAnsi="SimSun" w:cs="Tahoma" w:hint="eastAsia"/>
                <w:iCs/>
                <w:sz w:val="20"/>
                <w:lang w:eastAsia="zh-CN"/>
              </w:rPr>
              <w:t>像鱼骨图</w:t>
            </w:r>
            <w:r w:rsidRPr="00FF12AE">
              <w:rPr>
                <w:rFonts w:ascii="SimSun" w:hAnsi="SimSun" w:cs="Tahoma" w:hint="eastAsia"/>
                <w:iCs/>
                <w:sz w:val="20"/>
                <w:lang w:val="de-AT" w:eastAsia="zh-CN"/>
              </w:rPr>
              <w:t>，</w:t>
            </w:r>
            <w:r w:rsidRPr="00FF12AE">
              <w:rPr>
                <w:rFonts w:ascii="SimSun" w:hAnsi="SimSun" w:cs="Tahoma" w:hint="eastAsia"/>
                <w:iCs/>
                <w:sz w:val="20"/>
                <w:lang w:eastAsia="zh-CN"/>
              </w:rPr>
              <w:t>故障树分析法</w:t>
            </w:r>
            <w:r w:rsidRPr="00FF12AE">
              <w:rPr>
                <w:rFonts w:ascii="SimSun" w:hAnsi="SimSun" w:cs="Tahoma" w:hint="eastAsia"/>
                <w:iCs/>
                <w:sz w:val="20"/>
                <w:lang w:val="de-AT" w:eastAsia="zh-CN"/>
              </w:rPr>
              <w:t>，5M）可以放在最后一页的附加资料中</w:t>
            </w:r>
          </w:p>
        </w:tc>
      </w:tr>
      <w:tr w:rsidR="00BB7BB0" w:rsidRPr="00DB7AF4" w14:paraId="547B79F4" w14:textId="77777777" w:rsidTr="00671E13">
        <w:trPr>
          <w:trHeight w:val="729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5F00D68E" w14:textId="77777777" w:rsidR="00BB7BB0" w:rsidRPr="00C747D3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167" w:type="dxa"/>
          </w:tcPr>
          <w:p w14:paraId="3E33E738" w14:textId="77777777" w:rsidR="00BB7BB0" w:rsidRPr="00C747D3" w:rsidRDefault="00BB7BB0" w:rsidP="00062E1A">
            <w:pPr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152" w:type="dxa"/>
            <w:gridSpan w:val="2"/>
          </w:tcPr>
          <w:p w14:paraId="683A1CD1" w14:textId="77777777" w:rsidR="00BB7BB0" w:rsidRPr="002A5EF4" w:rsidRDefault="00BB7BB0" w:rsidP="00BD2E21">
            <w:pPr>
              <w:jc w:val="center"/>
              <w:rPr>
                <w:rFonts w:ascii="Arial Narrow" w:eastAsia="Batang" w:hAnsi="Arial Narrow" w:cs="Tahoma"/>
                <w:i/>
                <w:sz w:val="20"/>
                <w:lang w:val="de-AT"/>
              </w:rPr>
            </w:pPr>
            <w:r w:rsidRPr="00A60B25">
              <w:rPr>
                <w:rFonts w:ascii="Arial Narrow" w:eastAsia="Batang" w:hAnsi="Arial Narrow" w:cs="Tahoma"/>
                <w:b/>
                <w:bCs/>
                <w:sz w:val="20"/>
                <w:lang w:val="de-AT"/>
              </w:rPr>
              <w:t>Analysis of failure occurrence</w:t>
            </w:r>
            <w:r w:rsidRPr="00A60B25">
              <w:rPr>
                <w:rFonts w:ascii="Arial Narrow" w:eastAsia="Batang" w:hAnsi="Arial Narrow" w:cs="Tahoma"/>
                <w:b/>
                <w:sz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lang w:val="de-AT"/>
              </w:rPr>
              <w:t>/</w:t>
            </w:r>
          </w:p>
          <w:p w14:paraId="18707716" w14:textId="77777777" w:rsidR="00BB7BB0" w:rsidRPr="00DB7AF4" w:rsidRDefault="00BB7BB0" w:rsidP="00A60B25">
            <w:pPr>
              <w:jc w:val="center"/>
              <w:rPr>
                <w:rFonts w:ascii="Arial Narrow" w:eastAsia="Batang" w:hAnsi="Arial Narrow" w:cs="Tahoma"/>
                <w:i/>
                <w:sz w:val="20"/>
                <w:lang w:val="de-AT"/>
              </w:rPr>
            </w:pPr>
            <w:r>
              <w:rPr>
                <w:rFonts w:ascii="SimSun" w:hAnsi="SimSun" w:cs="Tahoma" w:hint="eastAsia"/>
                <w:i/>
                <w:sz w:val="20"/>
                <w:lang w:val="de-AT" w:eastAsia="zh-CN"/>
              </w:rPr>
              <w:t>失效</w:t>
            </w:r>
            <w:r>
              <w:rPr>
                <w:rFonts w:ascii="SimSun" w:hAnsi="SimSun" w:cs="SimSun" w:hint="eastAsia"/>
                <w:i/>
                <w:sz w:val="20"/>
                <w:lang w:val="de-AT" w:eastAsia="zh-CN"/>
              </w:rPr>
              <w:t>发生的分析</w:t>
            </w:r>
          </w:p>
        </w:tc>
        <w:tc>
          <w:tcPr>
            <w:tcW w:w="3119" w:type="dxa"/>
            <w:gridSpan w:val="11"/>
          </w:tcPr>
          <w:p w14:paraId="2D9555D1" w14:textId="77777777" w:rsidR="00BB7BB0" w:rsidRPr="002A5EF4" w:rsidRDefault="00BB7BB0" w:rsidP="00BD2E21">
            <w:pPr>
              <w:jc w:val="center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 w:rsidRPr="00A60B25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Analysis of non- detection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</w:p>
          <w:p w14:paraId="550A1010" w14:textId="77777777" w:rsidR="00BB7BB0" w:rsidRPr="002A5EF4" w:rsidRDefault="00BB7BB0" w:rsidP="00A60B25">
            <w:pPr>
              <w:jc w:val="center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失效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de-AT" w:eastAsia="zh-CN"/>
              </w:rPr>
              <w:t>没有探测出来的分析</w:t>
            </w:r>
          </w:p>
        </w:tc>
        <w:tc>
          <w:tcPr>
            <w:tcW w:w="3118" w:type="dxa"/>
            <w:gridSpan w:val="6"/>
            <w:tcBorders>
              <w:right w:val="single" w:sz="18" w:space="0" w:color="auto"/>
            </w:tcBorders>
          </w:tcPr>
          <w:p w14:paraId="7E17072E" w14:textId="77777777" w:rsidR="00BB7BB0" w:rsidRPr="00B472D4" w:rsidRDefault="00BB7BB0" w:rsidP="00A60B25">
            <w:pPr>
              <w:rPr>
                <w:rFonts w:ascii="Arial Narrow" w:eastAsia="Batang" w:hAnsi="Arial Narrow" w:cs="Tahoma"/>
                <w:bCs/>
                <w:sz w:val="20"/>
                <w:lang w:val="en-US"/>
              </w:rPr>
            </w:pPr>
            <w:r w:rsidRPr="00A60B25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Analysis of the system (management root cause)</w:t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系统分析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>(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管理系统上的根本原因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</w:rPr>
              <w:t>)</w:t>
            </w:r>
          </w:p>
        </w:tc>
      </w:tr>
      <w:tr w:rsidR="00BB7BB0" w:rsidRPr="00DB7AF4" w14:paraId="13E2D574" w14:textId="77777777" w:rsidTr="00671E13">
        <w:trPr>
          <w:trHeight w:val="27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2002646D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167" w:type="dxa"/>
          </w:tcPr>
          <w:p w14:paraId="16D37AD3" w14:textId="77777777" w:rsidR="00BB7BB0" w:rsidRPr="00584BD3" w:rsidRDefault="00BB7BB0" w:rsidP="00062E1A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  <w:r>
              <w:rPr>
                <w:rFonts w:ascii="SimSun" w:hAnsi="SimSun" w:cs="SimSun" w:hint="eastAsia"/>
                <w:sz w:val="20"/>
                <w:szCs w:val="20"/>
                <w:lang w:val="de-AT" w:eastAsia="zh-CN"/>
              </w:rPr>
              <w:t>为什么？</w:t>
            </w:r>
          </w:p>
          <w:p w14:paraId="4A1BA03B" w14:textId="77777777" w:rsidR="00BB7BB0" w:rsidRPr="00584BD3" w:rsidRDefault="00BB7BB0" w:rsidP="00062E1A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Because!</w:t>
            </w:r>
            <w:r>
              <w:rPr>
                <w:rFonts w:ascii="SimSun" w:hAnsi="SimSun" w:hint="eastAsia"/>
                <w:sz w:val="20"/>
                <w:szCs w:val="20"/>
                <w:lang w:val="de-AT" w:eastAsia="zh-CN"/>
              </w:rPr>
              <w:t>因为！</w:t>
            </w:r>
          </w:p>
        </w:tc>
        <w:tc>
          <w:tcPr>
            <w:tcW w:w="3152" w:type="dxa"/>
            <w:gridSpan w:val="2"/>
          </w:tcPr>
          <w:p w14:paraId="20DEDE63" w14:textId="77777777" w:rsidR="000966E4" w:rsidRPr="009C0EC6" w:rsidRDefault="000966E4" w:rsidP="00533281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  <w:tc>
          <w:tcPr>
            <w:tcW w:w="3119" w:type="dxa"/>
            <w:gridSpan w:val="11"/>
          </w:tcPr>
          <w:p w14:paraId="21064579" w14:textId="77777777" w:rsidR="000966E4" w:rsidRPr="00EC0691" w:rsidRDefault="000966E4" w:rsidP="00EC0691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  <w:tc>
          <w:tcPr>
            <w:tcW w:w="3118" w:type="dxa"/>
            <w:gridSpan w:val="6"/>
            <w:tcBorders>
              <w:right w:val="single" w:sz="18" w:space="0" w:color="auto"/>
            </w:tcBorders>
          </w:tcPr>
          <w:p w14:paraId="08A3EDB4" w14:textId="77777777" w:rsidR="00BB7BB0" w:rsidRPr="009C0EC6" w:rsidRDefault="00BB7BB0" w:rsidP="00D57DDC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</w:tr>
      <w:tr w:rsidR="00BB7BB0" w:rsidRPr="00DB7AF4" w14:paraId="6998515E" w14:textId="77777777" w:rsidTr="00671E13">
        <w:trPr>
          <w:trHeight w:val="699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0238C6D" w14:textId="77777777" w:rsidR="00BB7BB0" w:rsidRPr="00A07FDE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167" w:type="dxa"/>
          </w:tcPr>
          <w:p w14:paraId="6ECED76F" w14:textId="77777777" w:rsidR="00BB7BB0" w:rsidRPr="00584BD3" w:rsidRDefault="00BB7BB0" w:rsidP="008749C7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  <w:r>
              <w:rPr>
                <w:rFonts w:ascii="SimSun" w:hAnsi="SimSun" w:cs="SimSun" w:hint="eastAsia"/>
                <w:sz w:val="20"/>
                <w:szCs w:val="20"/>
                <w:lang w:val="de-AT" w:eastAsia="zh-CN"/>
              </w:rPr>
              <w:t>为什么？</w:t>
            </w:r>
          </w:p>
          <w:p w14:paraId="102BB31E" w14:textId="77777777" w:rsidR="00BB7BB0" w:rsidRPr="00DB7AF4" w:rsidRDefault="00BB7BB0" w:rsidP="008749C7">
            <w:pPr>
              <w:rPr>
                <w:rFonts w:eastAsia="Batang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Because!</w:t>
            </w:r>
            <w:r>
              <w:rPr>
                <w:rFonts w:ascii="SimSun" w:hAnsi="SimSun" w:hint="eastAsia"/>
                <w:sz w:val="20"/>
                <w:szCs w:val="20"/>
                <w:lang w:val="de-AT" w:eastAsia="zh-CN"/>
              </w:rPr>
              <w:t>因为！</w:t>
            </w:r>
          </w:p>
        </w:tc>
        <w:tc>
          <w:tcPr>
            <w:tcW w:w="3152" w:type="dxa"/>
            <w:gridSpan w:val="2"/>
          </w:tcPr>
          <w:p w14:paraId="77833613" w14:textId="77777777" w:rsidR="000966E4" w:rsidRPr="009C0EC6" w:rsidRDefault="000966E4" w:rsidP="00796FF1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  <w:tc>
          <w:tcPr>
            <w:tcW w:w="3119" w:type="dxa"/>
            <w:gridSpan w:val="11"/>
          </w:tcPr>
          <w:p w14:paraId="7FBE6F3C" w14:textId="77777777" w:rsidR="00BD22CF" w:rsidRPr="006E0333" w:rsidRDefault="00BD22CF" w:rsidP="002043A2">
            <w:pPr>
              <w:rPr>
                <w:rFonts w:ascii="Arial Narrow" w:hAnsi="Arial Narrow" w:cs="Tahoma"/>
                <w:bCs/>
                <w:color w:val="0070C0"/>
                <w:sz w:val="20"/>
                <w:lang w:eastAsia="zh-CN"/>
              </w:rPr>
            </w:pPr>
          </w:p>
        </w:tc>
        <w:tc>
          <w:tcPr>
            <w:tcW w:w="3118" w:type="dxa"/>
            <w:gridSpan w:val="6"/>
            <w:tcBorders>
              <w:right w:val="single" w:sz="18" w:space="0" w:color="auto"/>
            </w:tcBorders>
          </w:tcPr>
          <w:p w14:paraId="47BE4636" w14:textId="77777777" w:rsidR="000736DC" w:rsidRPr="009C0EC6" w:rsidRDefault="000736DC" w:rsidP="009570FC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</w:tr>
      <w:tr w:rsidR="00BB7BB0" w:rsidRPr="00DB7AF4" w14:paraId="60E21F89" w14:textId="77777777" w:rsidTr="00671E13">
        <w:trPr>
          <w:trHeight w:val="699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1376757E" w14:textId="77777777" w:rsidR="00BB7BB0" w:rsidRPr="00A07FDE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167" w:type="dxa"/>
          </w:tcPr>
          <w:p w14:paraId="42861D4B" w14:textId="77777777" w:rsidR="00BB7BB0" w:rsidRPr="00584BD3" w:rsidRDefault="00BB7BB0" w:rsidP="00533281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  <w:r>
              <w:rPr>
                <w:rFonts w:ascii="SimSun" w:hAnsi="SimSun" w:cs="SimSun" w:hint="eastAsia"/>
                <w:sz w:val="20"/>
                <w:szCs w:val="20"/>
                <w:lang w:val="de-AT" w:eastAsia="zh-CN"/>
              </w:rPr>
              <w:t>为什么？</w:t>
            </w:r>
          </w:p>
          <w:p w14:paraId="2E1E9AC4" w14:textId="77777777" w:rsidR="00BB7BB0" w:rsidRPr="00DB7AF4" w:rsidRDefault="00BB7BB0" w:rsidP="00533281">
            <w:pPr>
              <w:rPr>
                <w:rFonts w:eastAsia="Batang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Because!</w:t>
            </w:r>
            <w:r>
              <w:rPr>
                <w:rFonts w:ascii="SimSun" w:hAnsi="SimSun" w:hint="eastAsia"/>
                <w:sz w:val="20"/>
                <w:szCs w:val="20"/>
                <w:lang w:val="de-AT" w:eastAsia="zh-CN"/>
              </w:rPr>
              <w:t>因为！</w:t>
            </w:r>
          </w:p>
        </w:tc>
        <w:tc>
          <w:tcPr>
            <w:tcW w:w="3152" w:type="dxa"/>
            <w:gridSpan w:val="2"/>
          </w:tcPr>
          <w:p w14:paraId="672426D8" w14:textId="77777777" w:rsidR="000966E4" w:rsidRPr="009C0EC6" w:rsidRDefault="000966E4" w:rsidP="00D118E7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  <w:tc>
          <w:tcPr>
            <w:tcW w:w="3119" w:type="dxa"/>
            <w:gridSpan w:val="11"/>
          </w:tcPr>
          <w:p w14:paraId="70F31DE8" w14:textId="77777777" w:rsidR="003707FF" w:rsidRPr="008020A8" w:rsidRDefault="003707FF" w:rsidP="00362D37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  <w:tc>
          <w:tcPr>
            <w:tcW w:w="3118" w:type="dxa"/>
            <w:gridSpan w:val="6"/>
            <w:tcBorders>
              <w:right w:val="single" w:sz="18" w:space="0" w:color="auto"/>
            </w:tcBorders>
          </w:tcPr>
          <w:p w14:paraId="39CF4DA2" w14:textId="77777777" w:rsidR="00BB7BB0" w:rsidRPr="009C0EC6" w:rsidRDefault="00BB7BB0" w:rsidP="00A705DE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</w:tr>
      <w:tr w:rsidR="00BB7BB0" w:rsidRPr="00DB7AF4" w14:paraId="22B097EE" w14:textId="77777777" w:rsidTr="00671E13">
        <w:trPr>
          <w:trHeight w:val="699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5DE0A2E2" w14:textId="77777777" w:rsidR="00BB7BB0" w:rsidRPr="00A07FDE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167" w:type="dxa"/>
          </w:tcPr>
          <w:p w14:paraId="0DD5A952" w14:textId="77777777" w:rsidR="00BB7BB0" w:rsidRPr="00584BD3" w:rsidRDefault="00BB7BB0" w:rsidP="00D1487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  <w:r>
              <w:rPr>
                <w:rFonts w:ascii="SimSun" w:hAnsi="SimSun" w:cs="SimSun" w:hint="eastAsia"/>
                <w:sz w:val="20"/>
                <w:szCs w:val="20"/>
                <w:lang w:val="de-AT" w:eastAsia="zh-CN"/>
              </w:rPr>
              <w:t>为什么？</w:t>
            </w:r>
          </w:p>
          <w:p w14:paraId="58CD73DF" w14:textId="77777777" w:rsidR="00BB7BB0" w:rsidRPr="00584BD3" w:rsidRDefault="00BB7BB0" w:rsidP="00D1487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Because!</w:t>
            </w:r>
            <w:r>
              <w:rPr>
                <w:rFonts w:ascii="SimSun" w:hAnsi="SimSun" w:hint="eastAsia"/>
                <w:sz w:val="20"/>
                <w:szCs w:val="20"/>
                <w:lang w:val="de-AT" w:eastAsia="zh-CN"/>
              </w:rPr>
              <w:t>因为！</w:t>
            </w:r>
          </w:p>
        </w:tc>
        <w:tc>
          <w:tcPr>
            <w:tcW w:w="3152" w:type="dxa"/>
            <w:gridSpan w:val="2"/>
          </w:tcPr>
          <w:p w14:paraId="5CE31DFB" w14:textId="77777777" w:rsidR="000966E4" w:rsidRPr="009C0EC6" w:rsidRDefault="000966E4" w:rsidP="008B7637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  <w:tc>
          <w:tcPr>
            <w:tcW w:w="3119" w:type="dxa"/>
            <w:gridSpan w:val="11"/>
          </w:tcPr>
          <w:p w14:paraId="10021C93" w14:textId="77777777" w:rsidR="00EC0691" w:rsidRPr="00EC0691" w:rsidRDefault="00EC0691" w:rsidP="002043A2">
            <w:pPr>
              <w:rPr>
                <w:rFonts w:ascii="Arial Narrow" w:hAnsi="Arial Narrow" w:cs="Tahoma"/>
                <w:bCs/>
                <w:color w:val="0070C0"/>
                <w:sz w:val="20"/>
                <w:lang w:eastAsia="zh-CN"/>
              </w:rPr>
            </w:pPr>
          </w:p>
        </w:tc>
        <w:tc>
          <w:tcPr>
            <w:tcW w:w="3118" w:type="dxa"/>
            <w:gridSpan w:val="6"/>
            <w:tcBorders>
              <w:right w:val="single" w:sz="18" w:space="0" w:color="auto"/>
            </w:tcBorders>
          </w:tcPr>
          <w:p w14:paraId="3C0EE694" w14:textId="77777777" w:rsidR="00BB7BB0" w:rsidRPr="009C0EC6" w:rsidRDefault="00BB7BB0" w:rsidP="00533281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</w:tr>
      <w:tr w:rsidR="00BB7BB0" w:rsidRPr="00DB7AF4" w14:paraId="598FF2FB" w14:textId="77777777" w:rsidTr="00671E13">
        <w:trPr>
          <w:trHeight w:val="693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6BC148F8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167" w:type="dxa"/>
          </w:tcPr>
          <w:p w14:paraId="7119452E" w14:textId="77777777" w:rsidR="00BB7BB0" w:rsidRPr="00584BD3" w:rsidRDefault="00BB7BB0" w:rsidP="00293582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  <w:r>
              <w:rPr>
                <w:rFonts w:ascii="SimSun" w:hAnsi="SimSun" w:cs="SimSun" w:hint="eastAsia"/>
                <w:sz w:val="20"/>
                <w:szCs w:val="20"/>
                <w:lang w:val="de-AT" w:eastAsia="zh-CN"/>
              </w:rPr>
              <w:t>为什么？</w:t>
            </w:r>
          </w:p>
          <w:p w14:paraId="717FF5E9" w14:textId="77777777" w:rsidR="00BB7BB0" w:rsidRPr="00584BD3" w:rsidRDefault="00BB7BB0" w:rsidP="00293582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Because!</w:t>
            </w:r>
            <w:r>
              <w:rPr>
                <w:rFonts w:ascii="SimSun" w:hAnsi="SimSun" w:hint="eastAsia"/>
                <w:sz w:val="20"/>
                <w:szCs w:val="20"/>
                <w:lang w:val="de-AT" w:eastAsia="zh-CN"/>
              </w:rPr>
              <w:t>因为！</w:t>
            </w:r>
          </w:p>
        </w:tc>
        <w:tc>
          <w:tcPr>
            <w:tcW w:w="3152" w:type="dxa"/>
            <w:gridSpan w:val="2"/>
          </w:tcPr>
          <w:p w14:paraId="5509E3C1" w14:textId="77777777" w:rsidR="008B7637" w:rsidRPr="009C0EC6" w:rsidRDefault="008B7637" w:rsidP="000736DC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  <w:tc>
          <w:tcPr>
            <w:tcW w:w="3119" w:type="dxa"/>
            <w:gridSpan w:val="11"/>
          </w:tcPr>
          <w:p w14:paraId="7773438B" w14:textId="77777777" w:rsidR="00BB7BB0" w:rsidRPr="009C0EC6" w:rsidRDefault="00BB7BB0" w:rsidP="0048545F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  <w:tc>
          <w:tcPr>
            <w:tcW w:w="3118" w:type="dxa"/>
            <w:gridSpan w:val="6"/>
            <w:tcBorders>
              <w:right w:val="single" w:sz="18" w:space="0" w:color="auto"/>
            </w:tcBorders>
          </w:tcPr>
          <w:p w14:paraId="1BF322EF" w14:textId="77777777" w:rsidR="00BB7BB0" w:rsidRPr="009C0EC6" w:rsidRDefault="00BB7BB0" w:rsidP="00861762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</w:tr>
      <w:tr w:rsidR="00BB7BB0" w:rsidRPr="001F0DED" w14:paraId="25D5E8C4" w14:textId="77777777" w:rsidTr="00671E13">
        <w:trPr>
          <w:trHeight w:val="975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2695DF4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1F461A28" w14:textId="77777777" w:rsidR="00BB7BB0" w:rsidRDefault="00BB7BB0" w:rsidP="002D0CEF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  <w:r w:rsidRPr="009D3FE4">
              <w:rPr>
                <w:rFonts w:ascii="Arial Narrow" w:hAnsi="Arial Narrow" w:cs="Tahoma"/>
                <w:b/>
                <w:sz w:val="20"/>
                <w:lang w:eastAsia="zh-CN"/>
              </w:rPr>
              <w:t>Remark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/ </w:t>
            </w:r>
            <w:r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>备注</w:t>
            </w:r>
            <w:r w:rsidR="00BE60C2">
              <w:rPr>
                <w:rFonts w:ascii="Arial Narrow" w:hAnsi="Arial Narrow" w:cs="Tahoma" w:hint="eastAsia"/>
                <w:bCs/>
                <w:sz w:val="20"/>
                <w:lang w:eastAsia="zh-CN"/>
              </w:rPr>
              <w:t>：</w:t>
            </w:r>
          </w:p>
          <w:p w14:paraId="5F663311" w14:textId="77777777" w:rsidR="00492163" w:rsidRDefault="005B378F" w:rsidP="00381AD3">
            <w:pPr>
              <w:ind w:firstLineChars="100" w:firstLine="180"/>
              <w:rPr>
                <w:rFonts w:ascii="Arial Narrow" w:hAnsi="Arial Narrow" w:cs="Tahoma"/>
                <w:bCs/>
                <w:sz w:val="20"/>
                <w:lang w:eastAsia="zh-CN"/>
              </w:rPr>
            </w:pPr>
            <w:r>
              <w:rPr>
                <w:noProof/>
                <w:lang w:val="en-US" w:eastAsia="zh-CN"/>
              </w:rPr>
              <w:t xml:space="preserve"> </w:t>
            </w:r>
            <w:r w:rsidR="00492163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 </w:t>
            </w:r>
            <w:r>
              <w:rPr>
                <w:rFonts w:ascii="Arial Narrow" w:hAnsi="Arial Narrow" w:cs="Tahoma" w:hint="eastAsia"/>
                <w:bCs/>
                <w:noProof/>
                <w:sz w:val="20"/>
                <w:lang w:val="en-US" w:eastAsia="zh-CN"/>
              </w:rPr>
              <w:t xml:space="preserve"> </w:t>
            </w:r>
          </w:p>
          <w:p w14:paraId="6EC20F68" w14:textId="77777777" w:rsidR="003F2669" w:rsidRPr="006B7BD1" w:rsidRDefault="002B7670" w:rsidP="00381AD3">
            <w:pPr>
              <w:rPr>
                <w:rFonts w:ascii="Arial Narrow" w:hAnsi="Arial Narrow" w:cs="Tahoma"/>
                <w:bCs/>
                <w:sz w:val="20"/>
                <w:lang w:eastAsia="zh-CN"/>
              </w:rPr>
            </w:pPr>
            <w:r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  </w:t>
            </w:r>
          </w:p>
        </w:tc>
      </w:tr>
      <w:tr w:rsidR="00BB7BB0" w:rsidRPr="00984858" w14:paraId="39C4933C" w14:textId="77777777" w:rsidTr="00671E13">
        <w:trPr>
          <w:trHeight w:val="851"/>
        </w:trPr>
        <w:tc>
          <w:tcPr>
            <w:tcW w:w="501" w:type="dxa"/>
            <w:tcBorders>
              <w:left w:val="single" w:sz="18" w:space="0" w:color="auto"/>
            </w:tcBorders>
          </w:tcPr>
          <w:p w14:paraId="1A4F74E8" w14:textId="77777777" w:rsidR="00BB7BB0" w:rsidRPr="00DB7AF4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4.2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7544A99E" w14:textId="2449E087" w:rsidR="00BB7BB0" w:rsidRPr="009C0EC6" w:rsidRDefault="00820E6C" w:rsidP="005360E9">
            <w:pPr>
              <w:tabs>
                <w:tab w:val="left" w:pos="4886"/>
              </w:tabs>
              <w:spacing w:before="40"/>
              <w:rPr>
                <w:rFonts w:ascii="Arial Narrow" w:hAnsi="Arial Narrow" w:cs="Tahoma"/>
                <w:bCs/>
                <w:sz w:val="20"/>
                <w:lang w:eastAsia="zh-CN"/>
              </w:rPr>
            </w:pPr>
            <w:r w:rsidRPr="00842B0D">
              <w:rPr>
                <w:rFonts w:ascii="Arial Narrow" w:hAnsi="Arial Narrow" w:cs="Tahoma"/>
                <w:b/>
                <w:color w:val="auto"/>
                <w:sz w:val="20"/>
                <w:lang w:eastAsia="zh-CN"/>
              </w:rPr>
              <w:t>Origin of</w:t>
            </w:r>
            <w:r w:rsidR="00BB7BB0" w:rsidRPr="00842B0D">
              <w:rPr>
                <w:rFonts w:ascii="Arial Narrow" w:hAnsi="Arial Narrow" w:cs="Tahoma"/>
                <w:b/>
                <w:color w:val="auto"/>
                <w:sz w:val="20"/>
                <w:lang w:eastAsia="zh-CN"/>
              </w:rPr>
              <w:t xml:space="preserve"> Deviation</w:t>
            </w:r>
            <w:r w:rsidR="00BB7BB0" w:rsidRPr="00842B0D">
              <w:rPr>
                <w:rFonts w:ascii="Arial Narrow" w:hAnsi="Arial Narrow" w:cs="Tahoma"/>
                <w:bCs/>
                <w:color w:val="auto"/>
                <w:sz w:val="20"/>
                <w:lang w:eastAsia="zh-CN"/>
              </w:rPr>
              <w:t xml:space="preserve"> </w:t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/ </w:t>
            </w:r>
            <w:r w:rsidR="00BB7BB0"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>发生偏差的子过程</w:t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t>:</w:t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tab/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instrText xml:space="preserve"> FORMCHECKBOX </w:instrText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separate"/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end"/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 </w:t>
            </w:r>
            <w:r w:rsidR="00BB7BB0" w:rsidRPr="00861FC5">
              <w:rPr>
                <w:rFonts w:ascii="Arial Narrow" w:hAnsi="Arial Narrow" w:cs="Tahoma"/>
                <w:b/>
                <w:sz w:val="20"/>
                <w:lang w:eastAsia="zh-CN"/>
              </w:rPr>
              <w:t>No trouble found</w:t>
            </w:r>
            <w:r w:rsidR="00BB7BB0"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/ </w:t>
            </w:r>
            <w:r w:rsidR="00BB7BB0"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>NTF</w:t>
            </w:r>
            <w:r w:rsidR="003A5B39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 </w:t>
            </w:r>
            <w:r w:rsidR="003A5B39">
              <w:rPr>
                <w:rFonts w:ascii="Arial Narrow" w:hAnsi="Arial Narrow" w:cs="Tahoma" w:hint="eastAsia"/>
                <w:bCs/>
                <w:sz w:val="20"/>
                <w:lang w:eastAsia="zh-CN"/>
              </w:rPr>
              <w:t>无故障发生</w:t>
            </w:r>
          </w:p>
          <w:p w14:paraId="662BFB39" w14:textId="77777777" w:rsidR="00BB7BB0" w:rsidRPr="009C0EC6" w:rsidRDefault="00BB7BB0" w:rsidP="005360E9">
            <w:pPr>
              <w:tabs>
                <w:tab w:val="left" w:pos="2476"/>
                <w:tab w:val="left" w:pos="4886"/>
                <w:tab w:val="left" w:pos="7471"/>
              </w:tabs>
              <w:spacing w:before="40"/>
              <w:rPr>
                <w:rFonts w:ascii="Arial Narrow" w:hAnsi="Arial Narrow" w:cs="Tahoma"/>
                <w:bCs/>
                <w:sz w:val="20"/>
                <w:lang w:eastAsia="zh-CN"/>
              </w:rPr>
            </w:pP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instrText xml:space="preserve"> FORMCHECKBOX </w:instrTex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separate"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end"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</w:t>
            </w:r>
            <w:r w:rsidRPr="0058738F">
              <w:rPr>
                <w:rFonts w:ascii="Arial Narrow" w:hAnsi="Arial Narrow" w:cs="Tahoma"/>
                <w:b/>
                <w:sz w:val="20"/>
                <w:lang w:eastAsia="zh-CN"/>
              </w:rPr>
              <w:t>Process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/</w:t>
            </w:r>
            <w:r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</w:t>
            </w:r>
            <w:r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>工艺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ab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instrText xml:space="preserve"> FORMCHECKBOX </w:instrTex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separate"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end"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</w:t>
            </w:r>
            <w:r w:rsidRPr="00861FC5">
              <w:rPr>
                <w:rFonts w:ascii="Arial Narrow" w:hAnsi="Arial Narrow" w:cs="Tahoma"/>
                <w:b/>
                <w:sz w:val="20"/>
                <w:lang w:eastAsia="zh-CN"/>
              </w:rPr>
              <w:t xml:space="preserve">Material 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/ </w:t>
            </w:r>
            <w:r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>材料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ab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instrText xml:space="preserve"> FORMCHECKBOX </w:instrTex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separate"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end"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 </w:t>
            </w:r>
            <w:r w:rsidRPr="00861FC5">
              <w:rPr>
                <w:rFonts w:ascii="Arial Narrow" w:hAnsi="Arial Narrow" w:cs="Tahoma"/>
                <w:b/>
                <w:sz w:val="20"/>
                <w:lang w:eastAsia="zh-CN"/>
              </w:rPr>
              <w:t>Documents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/ </w:t>
            </w:r>
            <w:r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>文件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ab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instrText xml:space="preserve"> FORMCHECKBOX </w:instrTex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separate"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fldChar w:fldCharType="end"/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</w:t>
            </w:r>
            <w:r w:rsidRPr="00861FC5">
              <w:rPr>
                <w:rFonts w:ascii="Arial Narrow" w:hAnsi="Arial Narrow" w:cs="Tahoma"/>
                <w:b/>
                <w:sz w:val="20"/>
                <w:lang w:eastAsia="zh-CN"/>
              </w:rPr>
              <w:t>Sub-supplier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/ </w:t>
            </w:r>
            <w:r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>分供方</w:t>
            </w:r>
          </w:p>
          <w:p w14:paraId="4051980B" w14:textId="149896AA" w:rsidR="00BB7BB0" w:rsidRPr="009C0EC6" w:rsidRDefault="00E50CB9" w:rsidP="005360E9">
            <w:pPr>
              <w:pStyle w:val="EndnoteText"/>
              <w:tabs>
                <w:tab w:val="left" w:pos="2476"/>
                <w:tab w:val="left" w:pos="4886"/>
                <w:tab w:val="left" w:pos="7471"/>
              </w:tabs>
              <w:rPr>
                <w:rFonts w:ascii="Arial Narrow" w:hAnsi="Arial Narrow" w:cs="Tahoma"/>
                <w:bCs/>
                <w:szCs w:val="18"/>
                <w:lang w:eastAsia="zh-CN"/>
              </w:rPr>
            </w:pPr>
            <w:r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Tahoma"/>
                <w:bCs/>
                <w:szCs w:val="18"/>
                <w:lang w:eastAsia="zh-CN"/>
              </w:rPr>
              <w:instrText xml:space="preserve"> FORMCHECKBOX </w:instrText>
            </w:r>
            <w:r>
              <w:rPr>
                <w:rFonts w:ascii="Arial Narrow" w:hAnsi="Arial Narrow" w:cs="Tahoma"/>
                <w:bCs/>
                <w:szCs w:val="18"/>
                <w:lang w:eastAsia="zh-CN"/>
              </w:rPr>
            </w:r>
            <w:r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separate"/>
            </w:r>
            <w:r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end"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 </w:t>
            </w:r>
            <w:r w:rsidR="00BB7BB0" w:rsidRPr="0058738F">
              <w:rPr>
                <w:rFonts w:ascii="Arial Narrow" w:hAnsi="Arial Narrow" w:cs="Tahoma"/>
                <w:b/>
                <w:szCs w:val="18"/>
                <w:lang w:eastAsia="zh-CN"/>
              </w:rPr>
              <w:t>Operator</w: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 / </w:t>
            </w:r>
            <w:r w:rsidR="00BB7BB0" w:rsidRPr="009C0EC6">
              <w:rPr>
                <w:rFonts w:ascii="Arial Narrow" w:hAnsi="Arial Narrow" w:cs="Tahoma" w:hint="eastAsia"/>
                <w:bCs/>
                <w:szCs w:val="18"/>
                <w:lang w:eastAsia="zh-CN"/>
              </w:rPr>
              <w:t>操作工</w: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ab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instrText xml:space="preserve"> FORMCHECKBOX </w:instrTex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separate"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end"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 </w:t>
            </w:r>
            <w:r w:rsidR="00BB7BB0" w:rsidRPr="007A293A">
              <w:rPr>
                <w:rFonts w:ascii="Arial Narrow" w:hAnsi="Arial Narrow" w:cs="Tahoma"/>
                <w:b/>
                <w:szCs w:val="18"/>
                <w:lang w:eastAsia="zh-CN"/>
              </w:rPr>
              <w:t>Packaging – Storage</w: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 /</w: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ab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instrText xml:space="preserve"> FORMCHECKBOX </w:instrTex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separate"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end"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  </w:t>
            </w:r>
            <w:r w:rsidR="00BB7BB0" w:rsidRPr="00861FC5">
              <w:rPr>
                <w:rFonts w:ascii="Arial Narrow" w:hAnsi="Arial Narrow" w:cs="Tahoma"/>
                <w:b/>
                <w:szCs w:val="18"/>
                <w:lang w:eastAsia="zh-CN"/>
              </w:rPr>
              <w:t>Transport</w: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 / </w:t>
            </w:r>
            <w:r w:rsidR="00BB7BB0" w:rsidRPr="009C0EC6">
              <w:rPr>
                <w:rFonts w:ascii="Arial Narrow" w:hAnsi="Arial Narrow" w:cs="Tahoma" w:hint="eastAsia"/>
                <w:bCs/>
                <w:szCs w:val="18"/>
                <w:lang w:eastAsia="zh-CN"/>
              </w:rPr>
              <w:t>运输</w: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ab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instrText xml:space="preserve"> FORMCHECKBOX </w:instrTex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separate"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fldChar w:fldCharType="end"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 </w:t>
            </w:r>
            <w:r w:rsidR="00BB7BB0" w:rsidRPr="00861FC5">
              <w:rPr>
                <w:rFonts w:ascii="Arial Narrow" w:hAnsi="Arial Narrow" w:cs="Tahoma"/>
                <w:b/>
                <w:szCs w:val="18"/>
                <w:lang w:eastAsia="zh-CN"/>
              </w:rPr>
              <w:t>HELLA responsibility</w: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 /</w:t>
            </w:r>
            <w:r w:rsidR="00BB7BB0" w:rsidRPr="009C0EC6">
              <w:rPr>
                <w:rFonts w:ascii="Arial Narrow" w:hAnsi="Arial Narrow" w:cs="Tahoma" w:hint="eastAsia"/>
                <w:bCs/>
                <w:szCs w:val="18"/>
                <w:lang w:eastAsia="zh-CN"/>
              </w:rPr>
              <w:t xml:space="preserve"> </w:t>
            </w:r>
          </w:p>
          <w:p w14:paraId="1542ABC6" w14:textId="77ACF653" w:rsidR="00BB7BB0" w:rsidRPr="009C0EC6" w:rsidRDefault="003B6344" w:rsidP="005360E9">
            <w:pPr>
              <w:pStyle w:val="EndnoteText"/>
              <w:tabs>
                <w:tab w:val="left" w:pos="2476"/>
                <w:tab w:val="left" w:pos="4886"/>
                <w:tab w:val="left" w:pos="7471"/>
              </w:tabs>
              <w:rPr>
                <w:rFonts w:ascii="Arial Narrow" w:hAnsi="Arial Narrow" w:cs="Tahoma"/>
                <w:bCs/>
                <w:szCs w:val="18"/>
                <w:lang w:eastAsia="zh-CN"/>
              </w:rPr>
            </w:pPr>
            <w:r>
              <w:rPr>
                <w:rFonts w:ascii="Arial Narrow" w:hAnsi="Arial Narrow" w:cs="Tahoma" w:hint="eastAsia"/>
                <w:bCs/>
                <w:szCs w:val="18"/>
                <w:lang w:eastAsia="zh-CN"/>
              </w:rPr>
              <w:t xml:space="preserve">                              </w:t>
            </w:r>
            <w:r w:rsidR="00C70729">
              <w:rPr>
                <w:rFonts w:ascii="Arial Narrow" w:hAnsi="Arial Narrow" w:cs="Tahoma" w:hint="eastAsia"/>
                <w:bCs/>
                <w:szCs w:val="18"/>
                <w:lang w:eastAsia="zh-CN"/>
              </w:rPr>
              <w:t xml:space="preserve">                             </w:t>
            </w:r>
            <w:r w:rsidR="00C70729" w:rsidRPr="009C0EC6">
              <w:rPr>
                <w:rFonts w:ascii="Arial Narrow" w:hAnsi="Arial Narrow" w:cs="Tahoma" w:hint="eastAsia"/>
                <w:bCs/>
                <w:szCs w:val="18"/>
                <w:lang w:eastAsia="zh-CN"/>
              </w:rPr>
              <w:t>包装</w:t>
            </w:r>
            <w:r w:rsidR="00C70729" w:rsidRPr="009C0EC6">
              <w:rPr>
                <w:rFonts w:ascii="Arial Narrow" w:hAnsi="Arial Narrow" w:cs="Tahoma" w:hint="eastAsia"/>
                <w:bCs/>
                <w:szCs w:val="18"/>
                <w:lang w:eastAsia="zh-CN"/>
              </w:rPr>
              <w:t xml:space="preserve"> </w:t>
            </w:r>
            <w:r w:rsidR="00C70729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>–</w:t>
            </w:r>
            <w:r w:rsidR="00C70729" w:rsidRPr="009C0EC6">
              <w:rPr>
                <w:rFonts w:ascii="Arial Narrow" w:hAnsi="Arial Narrow" w:cs="Tahoma" w:hint="eastAsia"/>
                <w:bCs/>
                <w:szCs w:val="18"/>
                <w:lang w:eastAsia="zh-CN"/>
              </w:rPr>
              <w:t xml:space="preserve"> </w:t>
            </w:r>
            <w:r w:rsidR="00C70729" w:rsidRPr="009C0EC6">
              <w:rPr>
                <w:rFonts w:ascii="Arial Narrow" w:hAnsi="Arial Narrow" w:cs="Tahoma" w:hint="eastAsia"/>
                <w:bCs/>
                <w:szCs w:val="18"/>
                <w:lang w:eastAsia="zh-CN"/>
              </w:rPr>
              <w:t>储存</w:t>
            </w:r>
            <w:r w:rsidR="00C70729">
              <w:rPr>
                <w:rFonts w:ascii="Arial Narrow" w:hAnsi="Arial Narrow" w:cs="Tahoma" w:hint="eastAsia"/>
                <w:bCs/>
                <w:szCs w:val="18"/>
                <w:lang w:eastAsia="zh-CN"/>
              </w:rPr>
              <w:t xml:space="preserve">                                                                                      </w:t>
            </w:r>
            <w:r w:rsidR="00C70729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 xml:space="preserve">HELLA </w:t>
            </w:r>
            <w:r w:rsidR="00C70729" w:rsidRPr="009C0EC6">
              <w:rPr>
                <w:rFonts w:ascii="Arial Narrow" w:hAnsi="Arial Narrow" w:cs="Tahoma" w:hint="eastAsia"/>
                <w:bCs/>
                <w:szCs w:val="18"/>
                <w:lang w:eastAsia="zh-CN"/>
              </w:rPr>
              <w:t>责任</w:t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ab/>
            </w:r>
            <w:r w:rsidR="00BB7BB0" w:rsidRPr="009C0EC6">
              <w:rPr>
                <w:rFonts w:ascii="Arial Narrow" w:hAnsi="Arial Narrow" w:cs="Tahoma"/>
                <w:bCs/>
                <w:szCs w:val="18"/>
                <w:lang w:eastAsia="zh-CN"/>
              </w:rPr>
              <w:tab/>
              <w:t xml:space="preserve">     </w:t>
            </w:r>
          </w:p>
        </w:tc>
      </w:tr>
      <w:tr w:rsidR="00BB7BB0" w:rsidRPr="0080754E" w14:paraId="2B488B58" w14:textId="77777777" w:rsidTr="00671E13">
        <w:trPr>
          <w:trHeight w:val="416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45514980" w14:textId="77777777" w:rsidR="00BB7BB0" w:rsidRPr="00DB7AF4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4.3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5A7D9222" w14:textId="77777777" w:rsidR="00BB7BB0" w:rsidRPr="009C0EC6" w:rsidRDefault="00BB7BB0" w:rsidP="00922463">
            <w:pPr>
              <w:spacing w:before="40"/>
              <w:rPr>
                <w:rFonts w:ascii="Arial Narrow" w:hAnsi="Arial Narrow" w:cs="Tahoma"/>
                <w:bCs/>
                <w:sz w:val="20"/>
                <w:lang w:eastAsia="zh-CN"/>
              </w:rPr>
            </w:pPr>
            <w:r w:rsidRPr="00EC4825">
              <w:rPr>
                <w:rFonts w:ascii="Arial Narrow" w:hAnsi="Arial Narrow" w:cs="Tahoma"/>
                <w:b/>
                <w:sz w:val="20"/>
                <w:lang w:eastAsia="zh-CN"/>
              </w:rPr>
              <w:t>Risk analysis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 / </w:t>
            </w:r>
            <w:r w:rsidRPr="009C0EC6">
              <w:rPr>
                <w:rFonts w:ascii="Arial Narrow" w:hAnsi="Arial Narrow" w:cs="Tahoma" w:hint="eastAsia"/>
                <w:bCs/>
                <w:sz w:val="20"/>
                <w:lang w:eastAsia="zh-CN"/>
              </w:rPr>
              <w:t>风险分析</w:t>
            </w:r>
            <w:r w:rsidRPr="009C0EC6">
              <w:rPr>
                <w:rFonts w:ascii="Arial Narrow" w:hAnsi="Arial Narrow" w:cs="Tahoma"/>
                <w:bCs/>
                <w:sz w:val="20"/>
                <w:lang w:eastAsia="zh-CN"/>
              </w:rPr>
              <w:t xml:space="preserve">: </w:t>
            </w:r>
          </w:p>
          <w:p w14:paraId="1E5C0C01" w14:textId="60850C43" w:rsidR="00BB7BB0" w:rsidRPr="00DC16F6" w:rsidRDefault="00BB7BB0" w:rsidP="00BD3D84">
            <w:pPr>
              <w:spacing w:before="40"/>
              <w:rPr>
                <w:rFonts w:ascii="Arial Narrow" w:hAnsi="Arial Narrow" w:cs="Tahoma"/>
                <w:b/>
                <w:sz w:val="20"/>
                <w:lang w:eastAsia="zh-CN"/>
              </w:rPr>
            </w:pPr>
            <w:r w:rsidRPr="00DC16F6">
              <w:rPr>
                <w:rFonts w:ascii="Arial Narrow" w:hAnsi="Arial Narrow" w:cs="Tahoma"/>
                <w:b/>
                <w:sz w:val="20"/>
                <w:lang w:eastAsia="zh-CN"/>
              </w:rPr>
              <w:t>Occurance rate of the suspected quantity incl. identification of suspected parts and calculation of the failurerate</w:t>
            </w:r>
            <w:r w:rsidR="009F163A">
              <w:rPr>
                <w:rFonts w:ascii="Arial Narrow" w:hAnsi="Arial Narrow" w:cs="Tahoma"/>
                <w:b/>
                <w:sz w:val="20"/>
                <w:lang w:eastAsia="zh-CN"/>
              </w:rPr>
              <w:t>/</w:t>
            </w:r>
          </w:p>
          <w:p w14:paraId="43ABBC10" w14:textId="77777777" w:rsidR="00C15BD3" w:rsidRPr="002179C7" w:rsidRDefault="00C15BD3" w:rsidP="00C15BD3">
            <w:pPr>
              <w:spacing w:before="40"/>
              <w:rPr>
                <w:rFonts w:ascii="SimSun" w:hAnsi="SimSun" w:cs="Tahoma"/>
                <w:b/>
                <w:i/>
                <w:sz w:val="20"/>
                <w:szCs w:val="20"/>
              </w:rPr>
            </w:pPr>
            <w:r w:rsidRPr="002179C7">
              <w:rPr>
                <w:rFonts w:ascii="SimSun" w:hAnsi="SimSun" w:hint="eastAsia"/>
                <w:i/>
                <w:sz w:val="20"/>
                <w:szCs w:val="20"/>
              </w:rPr>
              <w:t>预测的失效发生率，内容需要包括已经识别的可疑品数量和预测的计算方法</w:t>
            </w:r>
          </w:p>
          <w:p w14:paraId="5FA3C92A" w14:textId="2F5FBCD0" w:rsidR="00E50CB9" w:rsidRDefault="00E50CB9" w:rsidP="00BD3D84">
            <w:pPr>
              <w:spacing w:before="40"/>
              <w:rPr>
                <w:rFonts w:ascii="Arial Narrow" w:hAnsi="Arial Narrow" w:cs="Tahoma"/>
                <w:bCs/>
                <w:sz w:val="20"/>
                <w:lang w:eastAsia="zh-CN"/>
              </w:rPr>
            </w:pPr>
            <w:r>
              <w:rPr>
                <w:rFonts w:ascii="Arial Narrow" w:hAnsi="Arial Narrow" w:cs="Tahoma"/>
                <w:bCs/>
                <w:sz w:val="20"/>
                <w:lang w:eastAsia="zh-CN"/>
              </w:rPr>
              <w:lastRenderedPageBreak/>
              <w:t>...</w:t>
            </w:r>
          </w:p>
          <w:p w14:paraId="4C453A2F" w14:textId="77777777" w:rsidR="00292ED4" w:rsidRPr="006B7BD1" w:rsidRDefault="006B7BD1" w:rsidP="00381AD3">
            <w:pPr>
              <w:spacing w:before="40"/>
              <w:ind w:firstLineChars="800" w:firstLine="1600"/>
              <w:rPr>
                <w:rFonts w:ascii="Arial Narrow" w:hAnsi="Arial Narrow" w:cs="Tahoma"/>
                <w:bCs/>
                <w:sz w:val="20"/>
                <w:lang w:eastAsia="zh-CN"/>
              </w:rPr>
            </w:pPr>
            <w:r w:rsidRPr="006B7BD1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                                        </w:t>
            </w:r>
          </w:p>
          <w:p w14:paraId="16D60347" w14:textId="77777777" w:rsidR="00BB7BB0" w:rsidRPr="009F03BB" w:rsidRDefault="00BB7BB0" w:rsidP="00BD3D84">
            <w:pPr>
              <w:tabs>
                <w:tab w:val="left" w:pos="4248"/>
              </w:tabs>
              <w:spacing w:before="40"/>
              <w:rPr>
                <w:rFonts w:ascii="Arial Narrow" w:hAnsi="Arial Narrow" w:cs="Tahoma"/>
                <w:bCs/>
                <w:sz w:val="20"/>
                <w:lang w:eastAsia="zh-CN"/>
              </w:rPr>
            </w:pPr>
          </w:p>
        </w:tc>
      </w:tr>
      <w:tr w:rsidR="00BB7BB0" w:rsidRPr="00984858" w14:paraId="09BA8334" w14:textId="77777777" w:rsidTr="00671E13">
        <w:trPr>
          <w:trHeight w:val="559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19166C90" w14:textId="77777777" w:rsidR="00BB7BB0" w:rsidRPr="00DB7AF4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0C4F8FA1" w14:textId="2F141A54" w:rsidR="00BB7BB0" w:rsidRPr="00C32F51" w:rsidRDefault="00BB7BB0" w:rsidP="00FD0733">
            <w:pPr>
              <w:tabs>
                <w:tab w:val="left" w:pos="3894"/>
                <w:tab w:val="left" w:pos="5169"/>
                <w:tab w:val="left" w:pos="6587"/>
                <w:tab w:val="left" w:pos="8997"/>
              </w:tabs>
              <w:spacing w:before="40"/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</w:pPr>
            <w:r w:rsidRPr="002B24EE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Early failure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CLR</w:t>
            </w:r>
            <w:r w:rsidRPr="001247F7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 xml:space="preserve">/ </w:t>
            </w:r>
            <w:r w:rsidR="00253FDF" w:rsidRPr="00253FDF">
              <w:rPr>
                <w:rFonts w:ascii="Arial Narrow" w:hAnsi="Arial Narrow" w:cs="Tahoma" w:hint="eastAsia"/>
                <w:bCs/>
                <w:sz w:val="20"/>
                <w:lang w:eastAsia="zh-CN"/>
              </w:rPr>
              <w:t>客户端</w:t>
            </w:r>
            <w:r w:rsidRPr="00253FDF">
              <w:rPr>
                <w:rFonts w:ascii="Arial Narrow" w:hAnsi="Arial Narrow" w:cs="Tahoma" w:hint="eastAsia"/>
                <w:bCs/>
                <w:sz w:val="20"/>
                <w:lang w:eastAsia="zh-CN"/>
              </w:rPr>
              <w:t>早期失效</w:t>
            </w:r>
            <w:r w:rsidR="00656946" w:rsidRPr="003B6344">
              <w:rPr>
                <w:rFonts w:ascii="Arial Narrow" w:hAnsi="Arial Narrow" w:cs="Tahoma"/>
                <w:bCs/>
                <w:sz w:val="20"/>
                <w:lang w:val="de-AT" w:eastAsia="zh-CN"/>
              </w:rPr>
              <w:t xml:space="preserve"> </w:t>
            </w:r>
            <w:r w:rsidR="00656946" w:rsidRPr="00EF5434">
              <w:rPr>
                <w:rFonts w:ascii="Arial Narrow" w:hAnsi="Arial Narrow" w:cs="Tahoma"/>
                <w:bCs/>
                <w:sz w:val="20"/>
                <w:lang w:eastAsia="zh-CN"/>
              </w:rPr>
              <w:t>0</w:t>
            </w:r>
            <w:r w:rsidR="00F57323" w:rsidRPr="00EF5434">
              <w:rPr>
                <w:rFonts w:ascii="Arial Narrow" w:hAnsi="Arial Narrow" w:cs="Tahoma"/>
                <w:bCs/>
                <w:sz w:val="20"/>
                <w:lang w:eastAsia="zh-CN"/>
              </w:rPr>
              <w:t>-K</w:t>
            </w:r>
            <w:r w:rsidR="00656946" w:rsidRPr="00EF5434">
              <w:rPr>
                <w:rFonts w:ascii="Arial Narrow" w:hAnsi="Arial Narrow" w:cs="Tahoma"/>
                <w:bCs/>
                <w:sz w:val="20"/>
                <w:lang w:eastAsia="zh-CN"/>
              </w:rPr>
              <w:t>m</w:t>
            </w:r>
            <w:r w:rsidR="000C331A">
              <w:rPr>
                <w:rFonts w:ascii="Arial Narrow" w:hAnsi="Arial Narrow" w:cs="Tahoma" w:hint="eastAsia"/>
                <w:bCs/>
                <w:sz w:val="20"/>
                <w:lang w:eastAsia="zh-CN"/>
              </w:rPr>
              <w:t>零公里</w:t>
            </w:r>
            <w:r w:rsidR="000C331A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C32F5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是</w:t>
            </w:r>
            <w:r w:rsidRPr="00C32F51">
              <w:rPr>
                <w:rFonts w:ascii="Arial Narrow" w:eastAsia="Batang" w:hAnsi="Arial Narrow" w:cs="Tahoma"/>
                <w:b/>
                <w:sz w:val="20"/>
                <w:lang w:val="de-AT"/>
              </w:rPr>
              <w:tab/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C32F5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o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sz w:val="20"/>
                <w:szCs w:val="20"/>
                <w:lang w:val="de-AT" w:eastAsia="zh-CN"/>
              </w:rPr>
              <w:t>否</w:t>
            </w:r>
            <w:r w:rsidRPr="00C32F51">
              <w:rPr>
                <w:rFonts w:ascii="Arial Narrow" w:eastAsia="Batang" w:hAnsi="Arial Narrow" w:cs="Tahoma"/>
                <w:b/>
                <w:sz w:val="20"/>
                <w:lang w:val="de-AT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32F5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C32F5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U</w:t>
            </w:r>
            <w:r w:rsidRPr="002B24EE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nknown</w:t>
            </w:r>
            <w:r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不清楚</w:t>
            </w:r>
            <w: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 w:rsidR="00E50CB9">
              <w:rPr>
                <w:rFonts w:ascii="Arial Narrow" w:eastAsia="Batang" w:hAnsi="Arial Narrow" w:cs="Tahoma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" w:name="Text85"/>
            <w:r w:rsidR="00E50CB9">
              <w:rPr>
                <w:rFonts w:ascii="Arial Narrow" w:eastAsia="Batang" w:hAnsi="Arial Narrow" w:cs="Tahoma"/>
                <w:sz w:val="20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sz w:val="20"/>
              </w:rPr>
            </w:r>
            <w:r w:rsidR="00E50CB9">
              <w:rPr>
                <w:rFonts w:ascii="Arial Narrow" w:eastAsia="Batang" w:hAnsi="Arial Narrow" w:cs="Tahoma"/>
                <w:sz w:val="20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sz w:val="20"/>
              </w:rPr>
              <w:fldChar w:fldCharType="end"/>
            </w:r>
            <w:bookmarkEnd w:id="7"/>
            <w:r w:rsidRPr="00C32F51">
              <w:rPr>
                <w:rFonts w:ascii="Arial Narrow" w:eastAsia="Batang" w:hAnsi="Arial Narrow" w:cs="Tahoma"/>
                <w:sz w:val="20"/>
                <w:lang w:val="de-AT"/>
              </w:rPr>
              <w:t xml:space="preserve"> </w:t>
            </w:r>
            <w:r w:rsidRPr="00C32F51">
              <w:rPr>
                <w:rFonts w:ascii="Arial Narrow" w:eastAsia="Batang" w:hAnsi="Arial Narrow" w:cs="Tahoma"/>
                <w:b/>
                <w:sz w:val="20"/>
                <w:lang w:val="de-AT"/>
              </w:rPr>
              <w:t>ppm</w:t>
            </w:r>
          </w:p>
          <w:p w14:paraId="6345D99F" w14:textId="695803C0" w:rsidR="00BB7BB0" w:rsidRPr="00DB7AF4" w:rsidRDefault="00BB7BB0" w:rsidP="00355AB2">
            <w:pPr>
              <w:tabs>
                <w:tab w:val="left" w:pos="3529"/>
                <w:tab w:val="left" w:pos="3894"/>
                <w:tab w:val="left" w:pos="5169"/>
                <w:tab w:val="left" w:pos="6587"/>
                <w:tab w:val="left" w:pos="8997"/>
              </w:tabs>
              <w:spacing w:before="40"/>
              <w:rPr>
                <w:rFonts w:ascii="Arial Narrow" w:eastAsia="Batang" w:hAnsi="Arial Narrow" w:cs="Tahoma"/>
                <w:b/>
                <w:sz w:val="20"/>
                <w:szCs w:val="20"/>
                <w:u w:val="single"/>
                <w:lang w:val="de-AT"/>
              </w:rPr>
            </w:pPr>
            <w:r w:rsidRPr="002B24EE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  <w:t>Failure over lifetime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2B24E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 w:rsidR="00253FDF" w:rsidRPr="00253FDF">
              <w:rPr>
                <w:rFonts w:ascii="Arial Narrow" w:hAnsi="Arial Narrow" w:cs="Tahoma" w:hint="eastAsia"/>
                <w:bCs/>
                <w:sz w:val="20"/>
                <w:lang w:eastAsia="zh-CN"/>
              </w:rPr>
              <w:t>覆盖整个生命周期</w:t>
            </w:r>
            <w:r w:rsidR="00253FDF">
              <w:rPr>
                <w:rFonts w:ascii="Arial Narrow" w:hAnsi="Arial Narrow" w:cs="Tahoma" w:hint="eastAsia"/>
                <w:bCs/>
                <w:sz w:val="20"/>
                <w:lang w:eastAsia="zh-CN"/>
              </w:rPr>
              <w:t xml:space="preserve">      </w:t>
            </w:r>
            <w:r w:rsidRPr="00C32F51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ab/>
            </w:r>
            <w:r w:rsidR="000C331A">
              <w:rPr>
                <w:rFonts w:ascii="Arial Narrow" w:hAnsi="Arial Narrow" w:cs="Tahoma" w:hint="eastAsia"/>
                <w:bCs/>
                <w:i/>
                <w:iCs/>
                <w:sz w:val="20"/>
                <w:szCs w:val="20"/>
                <w:lang w:val="de-AT" w:eastAsia="zh-CN"/>
              </w:rPr>
              <w:t xml:space="preserve"> 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C32F5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是</w:t>
            </w:r>
            <w: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C32F5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o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否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32F5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C32F51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U</w:t>
            </w:r>
            <w:r w:rsidRPr="002B24EE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nknown</w:t>
            </w:r>
            <w:r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不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de-AT" w:eastAsia="zh-CN"/>
              </w:rPr>
              <w:t>清楚</w:t>
            </w:r>
            <w: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 w:rsidR="00E50CB9">
              <w:rPr>
                <w:rFonts w:ascii="Arial Narrow" w:eastAsia="Batang" w:hAnsi="Arial Narrow" w:cs="Tahom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0CB9">
              <w:rPr>
                <w:rFonts w:ascii="Arial Narrow" w:eastAsia="Batang" w:hAnsi="Arial Narrow" w:cs="Tahoma"/>
                <w:sz w:val="20"/>
              </w:rPr>
              <w:instrText xml:space="preserve"> FORMTEXT </w:instrText>
            </w:r>
            <w:r w:rsidR="00E50CB9">
              <w:rPr>
                <w:rFonts w:ascii="Arial Narrow" w:eastAsia="Batang" w:hAnsi="Arial Narrow" w:cs="Tahoma"/>
                <w:sz w:val="20"/>
              </w:rPr>
            </w:r>
            <w:r w:rsidR="00E50CB9">
              <w:rPr>
                <w:rFonts w:ascii="Arial Narrow" w:eastAsia="Batang" w:hAnsi="Arial Narrow" w:cs="Tahoma"/>
                <w:sz w:val="20"/>
              </w:rPr>
              <w:fldChar w:fldCharType="separate"/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50CB9">
              <w:rPr>
                <w:rFonts w:ascii="Arial Narrow" w:eastAsia="Batang" w:hAnsi="Arial Narrow" w:cs="Tahoma"/>
                <w:sz w:val="20"/>
              </w:rPr>
              <w:fldChar w:fldCharType="end"/>
            </w:r>
            <w:r w:rsidRPr="00C32F51">
              <w:rPr>
                <w:rFonts w:ascii="Arial Narrow" w:eastAsia="Batang" w:hAnsi="Arial Narrow" w:cs="Tahoma"/>
                <w:sz w:val="20"/>
                <w:lang w:val="de-AT"/>
              </w:rPr>
              <w:t xml:space="preserve"> </w:t>
            </w:r>
            <w:r w:rsidRPr="00C32F51">
              <w:rPr>
                <w:rFonts w:ascii="Arial Narrow" w:eastAsia="Batang" w:hAnsi="Arial Narrow" w:cs="Tahoma"/>
                <w:b/>
                <w:sz w:val="20"/>
                <w:lang w:val="de-AT"/>
              </w:rPr>
              <w:t>ppm</w:t>
            </w:r>
          </w:p>
        </w:tc>
      </w:tr>
      <w:tr w:rsidR="00BB7BB0" w:rsidRPr="00AE7333" w14:paraId="78CE0CD3" w14:textId="77777777" w:rsidTr="00671E13">
        <w:trPr>
          <w:trHeight w:val="797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53481E95" w14:textId="77777777" w:rsidR="00BB7BB0" w:rsidRPr="00DB7AF4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4.4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10CA18EB" w14:textId="77777777" w:rsidR="00BB7BB0" w:rsidRPr="00564C0E" w:rsidRDefault="00BB7BB0" w:rsidP="00E857BA">
            <w:pPr>
              <w:spacing w:before="40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 w:rsidRPr="00564C0E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>Risk Reduction</w:t>
            </w:r>
            <w:r w:rsidRPr="00564C0E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564C0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en-US" w:eastAsia="zh-CN"/>
              </w:rPr>
              <w:t>风险降低</w:t>
            </w:r>
            <w:r w:rsidRPr="00564C0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:</w:t>
            </w:r>
          </w:p>
          <w:p w14:paraId="342A9A3B" w14:textId="77777777" w:rsidR="00BB7BB0" w:rsidRPr="00564C0E" w:rsidRDefault="00BB7BB0">
            <w:pPr>
              <w:pStyle w:val="EndnoteText"/>
              <w:spacing w:before="40"/>
              <w:rPr>
                <w:rFonts w:ascii="Arial Narrow" w:eastAsia="Batang" w:hAnsi="Arial Narrow" w:cs="Tahoma"/>
                <w:b/>
                <w:bCs/>
                <w:lang w:val="de-AT"/>
              </w:rPr>
            </w:pPr>
            <w:r w:rsidRPr="00564C0E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Could this failure mode occure at other HELLA locations? </w:t>
            </w:r>
            <w:r w:rsidRPr="00564C0E">
              <w:rPr>
                <w:rFonts w:ascii="Arial Narrow" w:eastAsia="Batang" w:hAnsi="Arial Narrow" w:cs="Tahoma"/>
                <w:i/>
                <w:lang w:val="de-AT"/>
              </w:rPr>
              <w:t>/</w:t>
            </w:r>
          </w:p>
          <w:p w14:paraId="616B9F60" w14:textId="2A6C4DAE" w:rsidR="00BB7BB0" w:rsidRPr="00AE7333" w:rsidRDefault="00BB7BB0" w:rsidP="00102B51">
            <w:pPr>
              <w:pStyle w:val="EndnoteText"/>
              <w:tabs>
                <w:tab w:val="left" w:pos="6949"/>
                <w:tab w:val="left" w:pos="8389"/>
              </w:tabs>
              <w:rPr>
                <w:rFonts w:ascii="Arial Narrow" w:eastAsia="Batang" w:hAnsi="Arial Narrow" w:cs="Tahoma"/>
              </w:rPr>
            </w:pPr>
            <w:r w:rsidRPr="00B974C3">
              <w:rPr>
                <w:rFonts w:ascii="SimSun" w:hAnsi="SimSun" w:cs="Tahoma" w:hint="eastAsia"/>
                <w:i/>
                <w:iCs/>
                <w:lang w:eastAsia="zh-CN"/>
              </w:rPr>
              <w:t>该缺陷是否会发生在Hella其它的工厂</w:t>
            </w:r>
            <w:r w:rsidRPr="00B974C3">
              <w:rPr>
                <w:rFonts w:ascii="SimSun" w:hAnsi="SimSun" w:cs="Tahoma"/>
                <w:bCs/>
                <w:i/>
              </w:rPr>
              <w:t>?</w:t>
            </w:r>
            <w:r w:rsidRPr="000C28B4">
              <w:rPr>
                <w:rFonts w:ascii="SimSun" w:hAnsi="SimSun" w:cs="Tahoma"/>
                <w:b/>
                <w:bCs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bCs/>
              </w:rPr>
              <w:t xml:space="preserve"> </w:t>
            </w:r>
            <w:r w:rsidRPr="00AE7333">
              <w:rPr>
                <w:rFonts w:ascii="Arial Narrow" w:eastAsia="Batang" w:hAnsi="Arial Narrow" w:cs="Tahoma"/>
                <w:i/>
                <w:iCs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7333">
              <w:rPr>
                <w:rFonts w:ascii="Arial Narrow" w:eastAsia="Batang" w:hAnsi="Arial Narrow" w:cs="Tahoma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AE7333">
              <w:rPr>
                <w:rFonts w:ascii="Arial Narrow" w:eastAsia="Batang" w:hAnsi="Arial Narrow" w:cs="Tahoma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lang w:val="de-AT" w:eastAsia="zh-CN"/>
              </w:rPr>
              <w:t>是</w:t>
            </w:r>
            <w:r w:rsidRPr="00DB7AF4">
              <w:rPr>
                <w:rFonts w:ascii="Arial Narrow" w:eastAsia="Batang" w:hAnsi="Arial Narrow" w:cs="Tahoma"/>
              </w:rPr>
              <w:tab/>
            </w:r>
            <w:r w:rsidR="00C70729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70729">
              <w:rPr>
                <w:rFonts w:ascii="Arial Narrow" w:eastAsia="Batang" w:hAnsi="Arial Narrow" w:cs="Tahoma"/>
              </w:rPr>
              <w:instrText xml:space="preserve"> FORMCHECKBOX </w:instrText>
            </w:r>
            <w:r w:rsidR="00C70729">
              <w:rPr>
                <w:rFonts w:ascii="Arial Narrow" w:eastAsia="Batang" w:hAnsi="Arial Narrow" w:cs="Tahoma"/>
              </w:rPr>
            </w:r>
            <w:r w:rsidR="00C70729">
              <w:rPr>
                <w:rFonts w:ascii="Arial Narrow" w:eastAsia="Batang" w:hAnsi="Arial Narrow" w:cs="Tahoma"/>
              </w:rPr>
              <w:fldChar w:fldCharType="separate"/>
            </w:r>
            <w:r w:rsidR="00C70729">
              <w:rPr>
                <w:rFonts w:ascii="Arial Narrow" w:eastAsia="Batang" w:hAnsi="Arial Narrow" w:cs="Tahoma"/>
              </w:rPr>
              <w:fldChar w:fldCharType="end"/>
            </w:r>
            <w:r w:rsidRPr="00DB7AF4">
              <w:rPr>
                <w:rFonts w:ascii="Arial Narrow" w:eastAsia="Batang" w:hAnsi="Arial Narrow" w:cs="Tahoma"/>
              </w:rPr>
              <w:t xml:space="preserve"> </w:t>
            </w:r>
            <w:r w:rsidRPr="00FC52FA">
              <w:rPr>
                <w:rFonts w:ascii="Arial Narrow" w:eastAsia="Batang" w:hAnsi="Arial Narrow" w:cs="Tahoma"/>
                <w:b/>
              </w:rPr>
              <w:t>N</w:t>
            </w:r>
            <w:r>
              <w:rPr>
                <w:rFonts w:ascii="Arial Narrow" w:eastAsia="Batang" w:hAnsi="Arial Narrow" w:cs="Tahoma"/>
                <w:b/>
              </w:rPr>
              <w:t>o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 xml:space="preserve">/ </w:t>
            </w:r>
            <w:r>
              <w:rPr>
                <w:rFonts w:ascii="SimSun" w:hAnsi="SimSun" w:cs="Tahoma" w:hint="eastAsia"/>
                <w:i/>
                <w:lang w:eastAsia="zh-CN"/>
              </w:rPr>
              <w:t>否</w:t>
            </w:r>
          </w:p>
        </w:tc>
      </w:tr>
      <w:tr w:rsidR="00BB7BB0" w:rsidRPr="00984858" w14:paraId="2F98E384" w14:textId="77777777" w:rsidTr="00671E13">
        <w:trPr>
          <w:trHeight w:val="581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13CEEA86" w14:textId="77777777" w:rsidR="00BB7BB0" w:rsidRPr="00DB7AF4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6094" w:type="dxa"/>
            <w:gridSpan w:val="9"/>
          </w:tcPr>
          <w:p w14:paraId="0407D181" w14:textId="77777777" w:rsidR="00BB7BB0" w:rsidRDefault="00BB7BB0" w:rsidP="00555B12">
            <w:pPr>
              <w:pStyle w:val="EndnoteText"/>
              <w:tabs>
                <w:tab w:val="left" w:pos="649"/>
                <w:tab w:val="left" w:pos="2618"/>
                <w:tab w:val="left" w:pos="3177"/>
                <w:tab w:val="left" w:pos="5382"/>
              </w:tabs>
              <w:spacing w:before="40"/>
              <w:rPr>
                <w:rFonts w:ascii="Arial Narrow" w:eastAsia="Batang" w:hAnsi="Arial Narrow" w:cs="Tahoma"/>
                <w:i/>
                <w:lang w:val="en-US"/>
              </w:rPr>
            </w:pPr>
            <w:r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>If yes, at which HELLA locations?</w:t>
            </w:r>
            <w:r w:rsidRPr="005A1DBC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3AFCE588" w14:textId="30632EE0" w:rsidR="00BB7BB0" w:rsidRPr="00F2001E" w:rsidRDefault="00BB7BB0" w:rsidP="00F2001E">
            <w:pPr>
              <w:pStyle w:val="EndnoteText"/>
              <w:tabs>
                <w:tab w:val="left" w:pos="649"/>
                <w:tab w:val="left" w:pos="3043"/>
                <w:tab w:val="left" w:pos="3610"/>
                <w:tab w:val="left" w:pos="4602"/>
              </w:tabs>
              <w:spacing w:before="40"/>
              <w:rPr>
                <w:rFonts w:ascii="Arial Narrow" w:eastAsia="Batang" w:hAnsi="Arial Narrow" w:cs="Tahoma"/>
                <w:i/>
              </w:rPr>
            </w:pPr>
            <w:r w:rsidRPr="00B974C3">
              <w:rPr>
                <w:rFonts w:ascii="DengXian" w:eastAsia="DengXian" w:hAnsi="Arial Narrow" w:cs="Tahoma" w:hint="eastAsia"/>
                <w:i/>
                <w:lang w:eastAsia="zh-CN"/>
              </w:rPr>
              <w:t>如果是，是海拉的</w:t>
            </w:r>
            <w:r w:rsidR="00253FDF">
              <w:rPr>
                <w:rFonts w:ascii="DengXian" w:eastAsia="DengXian" w:hAnsi="Arial Narrow" w:cs="Tahoma" w:hint="eastAsia"/>
                <w:i/>
                <w:lang w:eastAsia="zh-CN"/>
              </w:rPr>
              <w:t>哪</w:t>
            </w:r>
            <w:r w:rsidRPr="00B974C3">
              <w:rPr>
                <w:rFonts w:ascii="DengXian" w:eastAsia="DengXian" w:hAnsi="Arial Narrow" w:cs="Tahoma" w:hint="eastAsia"/>
                <w:i/>
                <w:lang w:eastAsia="zh-CN"/>
              </w:rPr>
              <w:t>个工厂</w:t>
            </w:r>
            <w:r w:rsidR="00253FDF">
              <w:rPr>
                <w:rFonts w:ascii="DengXian" w:eastAsia="DengXian" w:hAnsi="Arial Narrow" w:cs="Tahoma" w:hint="eastAsia"/>
                <w:i/>
                <w:lang w:eastAsia="zh-CN"/>
              </w:rPr>
              <w:t>？</w:t>
            </w:r>
            <w:r>
              <w:rPr>
                <w:rFonts w:ascii="Arial Narrow" w:eastAsia="Batang" w:hAnsi="Arial Narrow" w:cs="Tahoma"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D6256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4462" w:type="dxa"/>
            <w:gridSpan w:val="11"/>
            <w:tcBorders>
              <w:bottom w:val="single" w:sz="4" w:space="0" w:color="auto"/>
              <w:right w:val="single" w:sz="18" w:space="0" w:color="auto"/>
            </w:tcBorders>
          </w:tcPr>
          <w:p w14:paraId="12FE5791" w14:textId="77777777" w:rsidR="00BB7BB0" w:rsidRDefault="00BB7BB0" w:rsidP="00555B12">
            <w:pPr>
              <w:pStyle w:val="EndnoteText"/>
              <w:tabs>
                <w:tab w:val="left" w:pos="1627"/>
                <w:tab w:val="left" w:pos="2194"/>
                <w:tab w:val="left" w:pos="5382"/>
              </w:tabs>
              <w:spacing w:before="40"/>
              <w:ind w:left="57"/>
              <w:rPr>
                <w:rFonts w:ascii="Arial Narrow" w:eastAsia="Batang" w:hAnsi="Arial Narrow" w:cs="Tahoma"/>
                <w:i/>
              </w:rPr>
            </w:pPr>
            <w:r w:rsidRPr="005A1DBC">
              <w:rPr>
                <w:rFonts w:ascii="Arial Narrow" w:eastAsia="Batang" w:hAnsi="Arial Narrow" w:cs="Tahoma"/>
                <w:b/>
                <w:bCs/>
                <w:i/>
              </w:rPr>
              <w:t>Who was informed?</w:t>
            </w:r>
            <w:r w:rsidRPr="005A1DBC">
              <w:rPr>
                <w:rFonts w:ascii="Arial Narrow" w:eastAsia="Batang" w:hAnsi="Arial Narrow" w:cs="Tahoma"/>
                <w:b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</w:p>
          <w:p w14:paraId="42722241" w14:textId="77777777" w:rsidR="00BB7BB0" w:rsidRPr="005A1DBC" w:rsidRDefault="00BB7BB0" w:rsidP="00F2001E">
            <w:pPr>
              <w:pStyle w:val="EndnoteText"/>
              <w:tabs>
                <w:tab w:val="left" w:pos="1627"/>
                <w:tab w:val="left" w:pos="2194"/>
                <w:tab w:val="left" w:pos="5382"/>
              </w:tabs>
              <w:spacing w:before="40"/>
              <w:ind w:left="57"/>
              <w:rPr>
                <w:rFonts w:ascii="Arial Narrow" w:eastAsia="Batang" w:hAnsi="Arial Narrow" w:cs="Tahoma"/>
                <w:b/>
              </w:rPr>
            </w:pPr>
            <w:r>
              <w:rPr>
                <w:rFonts w:ascii="SimSun" w:hAnsi="SimSun" w:cs="SimSun" w:hint="eastAsia"/>
                <w:bCs/>
                <w:i/>
                <w:lang w:eastAsia="zh-CN"/>
              </w:rPr>
              <w:t>谁被通知到了</w:t>
            </w:r>
            <w:r w:rsidRPr="005A1DBC">
              <w:rPr>
                <w:rFonts w:ascii="Arial Narrow" w:eastAsia="Batang" w:hAnsi="Arial Narrow" w:cs="Tahoma"/>
                <w:b/>
              </w:rPr>
              <w:tab/>
            </w:r>
            <w:r w:rsidRPr="00B847AC">
              <w:rPr>
                <w:rFonts w:ascii="Arial Narrow" w:eastAsia="Batang" w:hAnsi="Arial Narrow"/>
                <w:bCs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" w:name="Text61"/>
            <w:r w:rsidRPr="00B847AC">
              <w:rPr>
                <w:rFonts w:ascii="Arial Narrow" w:eastAsia="Batang" w:hAnsi="Arial Narrow"/>
                <w:bCs/>
              </w:rPr>
              <w:instrText xml:space="preserve"> FORMTEXT </w:instrText>
            </w:r>
            <w:r w:rsidRPr="00B847AC">
              <w:rPr>
                <w:rFonts w:ascii="Arial Narrow" w:eastAsia="Batang" w:hAnsi="Arial Narrow"/>
                <w:bCs/>
              </w:rPr>
            </w:r>
            <w:r w:rsidRPr="00B847AC">
              <w:rPr>
                <w:rFonts w:ascii="Arial Narrow" w:eastAsia="Batang" w:hAnsi="Arial Narrow"/>
                <w:bCs/>
              </w:rPr>
              <w:fldChar w:fldCharType="separate"/>
            </w:r>
            <w:r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Pr="00B847AC">
              <w:rPr>
                <w:rFonts w:ascii="Arial Narrow" w:eastAsia="Batang" w:hAnsi="Arial Narrow"/>
                <w:bCs/>
              </w:rPr>
              <w:fldChar w:fldCharType="end"/>
            </w:r>
            <w:bookmarkEnd w:id="8"/>
          </w:p>
        </w:tc>
      </w:tr>
      <w:tr w:rsidR="00BB7BB0" w:rsidRPr="00AE7333" w14:paraId="7CFA9FC4" w14:textId="77777777" w:rsidTr="00671E13">
        <w:trPr>
          <w:trHeight w:val="527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175D18DF" w14:textId="77777777" w:rsidR="00BB7BB0" w:rsidRPr="005A1DBC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698FD549" w14:textId="221257E7" w:rsidR="00BB7BB0" w:rsidRPr="006E2940" w:rsidRDefault="00BB7BB0" w:rsidP="00550036">
            <w:pPr>
              <w:pStyle w:val="EndnoteText"/>
              <w:tabs>
                <w:tab w:val="left" w:pos="649"/>
                <w:tab w:val="left" w:pos="4089"/>
              </w:tabs>
              <w:spacing w:before="40"/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 w:rsidRPr="00CB7BDF">
              <w:rPr>
                <w:rFonts w:ascii="Arial Narrow" w:eastAsia="Batang" w:hAnsi="Arial Narrow" w:cs="Tahoma"/>
                <w:b/>
                <w:iCs/>
                <w:lang w:val="en-GB"/>
              </w:rPr>
              <w:t>If yes, are the actions implemented at other location, too</w:t>
            </w:r>
            <w:r w:rsidRPr="00CB7BDF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? </w:t>
            </w:r>
            <w:r w:rsidRPr="00CB7BDF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4DF64D27" w14:textId="241B379C" w:rsidR="00BB7BB0" w:rsidRPr="00DB7AF4" w:rsidRDefault="00BB7BB0" w:rsidP="0094549E">
            <w:pPr>
              <w:pStyle w:val="EndnoteText"/>
              <w:tabs>
                <w:tab w:val="left" w:pos="649"/>
                <w:tab w:val="left" w:pos="6949"/>
                <w:tab w:val="left" w:pos="8389"/>
              </w:tabs>
              <w:rPr>
                <w:rFonts w:ascii="Arial Narrow" w:eastAsia="Batang" w:hAnsi="Arial Narrow" w:cs="Tahoma"/>
                <w:b/>
                <w:bCs/>
              </w:rPr>
            </w:pPr>
            <w:r w:rsidRPr="000E30BC">
              <w:rPr>
                <w:rFonts w:ascii="SimSun" w:hAnsi="SimSun" w:cs="Tahoma" w:hint="eastAsia"/>
                <w:i/>
                <w:iCs/>
                <w:lang w:eastAsia="zh-CN"/>
              </w:rPr>
              <w:t>如果是,措施在Hella</w:t>
            </w:r>
            <w:r w:rsidR="00080014">
              <w:rPr>
                <w:rFonts w:ascii="SimSun" w:hAnsi="SimSun" w:cs="Tahoma" w:hint="eastAsia"/>
                <w:i/>
                <w:iCs/>
                <w:lang w:eastAsia="zh-CN"/>
              </w:rPr>
              <w:t>其他</w:t>
            </w:r>
            <w:r w:rsidRPr="000E30BC">
              <w:rPr>
                <w:rFonts w:ascii="SimSun" w:hAnsi="SimSun" w:cs="Tahoma" w:hint="eastAsia"/>
                <w:i/>
                <w:iCs/>
                <w:lang w:eastAsia="zh-CN"/>
              </w:rPr>
              <w:t>工厂落实了吗</w:t>
            </w:r>
            <w:r w:rsidRPr="000E30BC">
              <w:rPr>
                <w:rFonts w:ascii="SimSun" w:hAnsi="SimSun" w:cs="Tahoma"/>
                <w:bCs/>
                <w:i/>
                <w:lang w:eastAsia="zh-CN"/>
              </w:rPr>
              <w:t>?</w:t>
            </w:r>
            <w:r w:rsidRPr="00AE7333">
              <w:rPr>
                <w:rFonts w:ascii="Arial Narrow" w:eastAsia="Batang" w:hAnsi="Arial Narrow" w:cs="Tahoma"/>
                <w:i/>
                <w:iCs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7333">
              <w:rPr>
                <w:rFonts w:ascii="Arial Narrow" w:eastAsia="Batang" w:hAnsi="Arial Narrow" w:cs="Tahoma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AE7333">
              <w:rPr>
                <w:rFonts w:ascii="Arial Narrow" w:eastAsia="Batang" w:hAnsi="Arial Narrow" w:cs="Tahoma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lang w:val="de-AT" w:eastAsia="zh-CN"/>
              </w:rPr>
              <w:t>是</w:t>
            </w:r>
            <w:r w:rsidRPr="00DB7AF4">
              <w:rPr>
                <w:rFonts w:ascii="Arial Narrow" w:eastAsia="Batang" w:hAnsi="Arial Narrow" w:cs="Tahoma"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DB7AF4">
              <w:rPr>
                <w:rFonts w:ascii="Arial Narrow" w:eastAsia="Batang" w:hAnsi="Arial Narrow" w:cs="Tahoma"/>
              </w:rPr>
              <w:t xml:space="preserve"> </w:t>
            </w:r>
            <w:r w:rsidRPr="00FC52FA">
              <w:rPr>
                <w:rFonts w:ascii="Arial Narrow" w:eastAsia="Batang" w:hAnsi="Arial Narrow" w:cs="Tahoma"/>
                <w:b/>
              </w:rPr>
              <w:t>N</w:t>
            </w:r>
            <w:r>
              <w:rPr>
                <w:rFonts w:ascii="Arial Narrow" w:eastAsia="Batang" w:hAnsi="Arial Narrow" w:cs="Tahoma"/>
                <w:b/>
              </w:rPr>
              <w:t>o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 xml:space="preserve">/ </w:t>
            </w:r>
            <w:r>
              <w:rPr>
                <w:rFonts w:ascii="SimSun" w:hAnsi="SimSun" w:cs="Tahoma" w:hint="eastAsia"/>
                <w:i/>
                <w:lang w:eastAsia="zh-CN"/>
              </w:rPr>
              <w:t>否</w:t>
            </w:r>
          </w:p>
        </w:tc>
      </w:tr>
      <w:tr w:rsidR="00BB7BB0" w:rsidRPr="00AE7333" w14:paraId="32C987FB" w14:textId="77777777" w:rsidTr="00671E13">
        <w:trPr>
          <w:trHeight w:val="51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35D010CC" w14:textId="77777777" w:rsidR="00BB7BB0" w:rsidRPr="00DB7AF4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0A213FD9" w14:textId="77777777" w:rsidR="00BB7BB0" w:rsidRPr="006E2940" w:rsidRDefault="00BB7BB0" w:rsidP="00B45D8E">
            <w:pPr>
              <w:pStyle w:val="EndnoteText"/>
              <w:spacing w:before="40"/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 w:rsidRPr="00D10467">
              <w:rPr>
                <w:rFonts w:ascii="Arial Narrow" w:eastAsia="Batang" w:hAnsi="Arial Narrow" w:cs="Tahoma"/>
                <w:b/>
                <w:iCs/>
                <w:lang w:val="en-US"/>
              </w:rPr>
              <w:t>Could this failure mode occur</w:t>
            </w:r>
            <w:r w:rsidRPr="00D10467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Pr="00D10467">
              <w:rPr>
                <w:rFonts w:ascii="Arial Narrow" w:eastAsia="Batang" w:hAnsi="Arial Narrow" w:cs="Tahoma"/>
                <w:b/>
                <w:iCs/>
                <w:lang w:val="en-US"/>
              </w:rPr>
              <w:t>at other p</w:t>
            </w:r>
            <w:proofErr w:type="spellStart"/>
            <w:r w:rsidRPr="00D10467">
              <w:rPr>
                <w:rFonts w:ascii="Arial Narrow" w:eastAsia="Batang" w:hAnsi="Arial Narrow" w:cs="Tahoma"/>
                <w:b/>
                <w:iCs/>
                <w:lang w:val="en-GB"/>
              </w:rPr>
              <w:t>roducts</w:t>
            </w:r>
            <w:proofErr w:type="spellEnd"/>
            <w:r w:rsidRPr="00D10467">
              <w:rPr>
                <w:rFonts w:ascii="Arial Narrow" w:eastAsia="Batang" w:hAnsi="Arial Narrow" w:cs="Tahoma"/>
                <w:b/>
                <w:iCs/>
                <w:lang w:val="en-GB"/>
              </w:rPr>
              <w:t xml:space="preserve"> / processes / Supplier locations</w:t>
            </w:r>
            <w:r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? </w:t>
            </w:r>
            <w:r w:rsidRPr="0016501B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389B243A" w14:textId="45A8B133" w:rsidR="00BB7BB0" w:rsidRPr="00DB7AF4" w:rsidRDefault="00BB7BB0" w:rsidP="005B1DD5">
            <w:pPr>
              <w:pStyle w:val="EndnoteText"/>
              <w:tabs>
                <w:tab w:val="left" w:pos="6949"/>
                <w:tab w:val="left" w:pos="8389"/>
              </w:tabs>
              <w:rPr>
                <w:rFonts w:ascii="Arial Narrow" w:eastAsia="Batang" w:hAnsi="Arial Narrow" w:cs="Tahoma"/>
                <w:b/>
                <w:bCs/>
              </w:rPr>
            </w:pPr>
            <w:r w:rsidRPr="00410E87">
              <w:rPr>
                <w:rFonts w:ascii="SimSun" w:hAnsi="SimSun" w:cs="Tahoma" w:hint="eastAsia"/>
                <w:i/>
                <w:iCs/>
                <w:lang w:eastAsia="zh-CN"/>
              </w:rPr>
              <w:t>该缺陷是否会发生在Hella其它的产品/工序/供应商处</w:t>
            </w:r>
            <w:r w:rsidRPr="00410E87">
              <w:rPr>
                <w:rFonts w:ascii="Arial Narrow" w:eastAsia="Batang" w:hAnsi="Arial Narrow" w:cs="Tahoma"/>
                <w:bCs/>
                <w:i/>
              </w:rPr>
              <w:t>?</w:t>
            </w:r>
            <w:r w:rsidRPr="00AE7333">
              <w:rPr>
                <w:rFonts w:ascii="Arial Narrow" w:eastAsia="Batang" w:hAnsi="Arial Narrow" w:cs="Tahoma"/>
                <w:i/>
                <w:iCs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7333">
              <w:rPr>
                <w:rFonts w:ascii="Arial Narrow" w:eastAsia="Batang" w:hAnsi="Arial Narrow" w:cs="Tahoma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AE7333">
              <w:rPr>
                <w:rFonts w:ascii="Arial Narrow" w:eastAsia="Batang" w:hAnsi="Arial Narrow" w:cs="Tahoma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lang w:val="de-AT" w:eastAsia="zh-CN"/>
              </w:rPr>
              <w:t>是</w:t>
            </w:r>
            <w:r w:rsidRPr="00DB7AF4">
              <w:rPr>
                <w:rFonts w:ascii="Arial Narrow" w:eastAsia="Batang" w:hAnsi="Arial Narrow" w:cs="Tahoma"/>
              </w:rPr>
              <w:tab/>
            </w:r>
            <w:r w:rsidR="00C70729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70729">
              <w:rPr>
                <w:rFonts w:ascii="Arial Narrow" w:eastAsia="Batang" w:hAnsi="Arial Narrow" w:cs="Tahoma"/>
              </w:rPr>
              <w:instrText xml:space="preserve"> FORMCHECKBOX </w:instrText>
            </w:r>
            <w:r w:rsidR="00C70729">
              <w:rPr>
                <w:rFonts w:ascii="Arial Narrow" w:eastAsia="Batang" w:hAnsi="Arial Narrow" w:cs="Tahoma"/>
              </w:rPr>
            </w:r>
            <w:r w:rsidR="00C70729">
              <w:rPr>
                <w:rFonts w:ascii="Arial Narrow" w:eastAsia="Batang" w:hAnsi="Arial Narrow" w:cs="Tahoma"/>
              </w:rPr>
              <w:fldChar w:fldCharType="separate"/>
            </w:r>
            <w:r w:rsidR="00C70729">
              <w:rPr>
                <w:rFonts w:ascii="Arial Narrow" w:eastAsia="Batang" w:hAnsi="Arial Narrow" w:cs="Tahoma"/>
              </w:rPr>
              <w:fldChar w:fldCharType="end"/>
            </w:r>
            <w:r w:rsidRPr="00DB7AF4">
              <w:rPr>
                <w:rFonts w:ascii="Arial Narrow" w:eastAsia="Batang" w:hAnsi="Arial Narrow" w:cs="Tahoma"/>
              </w:rPr>
              <w:t xml:space="preserve"> </w:t>
            </w:r>
            <w:r w:rsidRPr="00FC52FA">
              <w:rPr>
                <w:rFonts w:ascii="Arial Narrow" w:eastAsia="Batang" w:hAnsi="Arial Narrow" w:cs="Tahoma"/>
                <w:b/>
              </w:rPr>
              <w:t>N</w:t>
            </w:r>
            <w:r>
              <w:rPr>
                <w:rFonts w:ascii="Arial Narrow" w:eastAsia="Batang" w:hAnsi="Arial Narrow" w:cs="Tahoma"/>
                <w:b/>
              </w:rPr>
              <w:t>o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 xml:space="preserve">/ </w:t>
            </w:r>
            <w:r>
              <w:rPr>
                <w:rFonts w:ascii="SimSun" w:hAnsi="SimSun" w:cs="Tahoma" w:hint="eastAsia"/>
                <w:i/>
                <w:lang w:eastAsia="zh-CN"/>
              </w:rPr>
              <w:t>否</w:t>
            </w:r>
          </w:p>
        </w:tc>
      </w:tr>
      <w:tr w:rsidR="00BB7BB0" w:rsidRPr="007D6256" w14:paraId="122C7E04" w14:textId="77777777" w:rsidTr="00671E13">
        <w:trPr>
          <w:trHeight w:val="60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787289E3" w14:textId="77777777" w:rsidR="00BB7BB0" w:rsidRPr="00DB7AF4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6069" w:type="dxa"/>
            <w:gridSpan w:val="8"/>
          </w:tcPr>
          <w:p w14:paraId="5D20C445" w14:textId="77777777" w:rsidR="00BB7BB0" w:rsidRDefault="00BB7BB0" w:rsidP="00B45D8E">
            <w:pPr>
              <w:pStyle w:val="EndnoteText"/>
              <w:tabs>
                <w:tab w:val="left" w:pos="649"/>
                <w:tab w:val="left" w:pos="5955"/>
              </w:tabs>
              <w:spacing w:before="40"/>
              <w:rPr>
                <w:rFonts w:ascii="Arial Narrow" w:eastAsia="Batang" w:hAnsi="Arial Narrow" w:cs="Tahoma"/>
                <w:i/>
                <w:lang w:val="en-US"/>
              </w:rPr>
            </w:pPr>
            <w:r w:rsidRPr="006E2940">
              <w:rPr>
                <w:rFonts w:ascii="Arial Narrow" w:eastAsia="Batang" w:hAnsi="Arial Narrow"/>
                <w:b/>
                <w:i/>
                <w:lang w:val="en-US"/>
              </w:rPr>
              <w:t>If yes, for which parts / processes at Supplier locations</w:t>
            </w:r>
            <w:r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>?</w:t>
            </w:r>
            <w:r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4D16802E" w14:textId="77777777" w:rsidR="00BB7BB0" w:rsidRPr="007D6256" w:rsidRDefault="00BB7BB0" w:rsidP="002673F4">
            <w:pPr>
              <w:pStyle w:val="EndnoteText"/>
              <w:tabs>
                <w:tab w:val="left" w:pos="649"/>
                <w:tab w:val="left" w:pos="5955"/>
              </w:tabs>
              <w:spacing w:before="40"/>
              <w:rPr>
                <w:rFonts w:ascii="Arial Narrow" w:eastAsia="Batang" w:hAnsi="Arial Narrow" w:cs="Tahoma"/>
                <w:bCs/>
                <w:i/>
              </w:rPr>
            </w:pPr>
            <w:r w:rsidRPr="00410E87">
              <w:rPr>
                <w:rFonts w:ascii="SimSun" w:hAnsi="SimSun" w:cs="Tahoma" w:hint="eastAsia"/>
                <w:i/>
                <w:iCs/>
                <w:lang w:eastAsia="zh-CN"/>
              </w:rPr>
              <w:t>如果是, 是哪个产品/工序在供应商处受影响</w:t>
            </w:r>
            <w:r w:rsidRPr="007D6256">
              <w:rPr>
                <w:rFonts w:ascii="Arial Narrow" w:eastAsia="Batang" w:hAnsi="Arial Narrow" w:cs="Tahoma"/>
                <w:bCs/>
                <w:i/>
              </w:rPr>
              <w:t>?</w:t>
            </w:r>
            <w:r w:rsidRPr="007D6256">
              <w:rPr>
                <w:rFonts w:ascii="Arial Narrow" w:eastAsia="Batang" w:hAnsi="Arial Narrow" w:cs="Tahoma"/>
                <w:i/>
              </w:rPr>
              <w:t>:</w:t>
            </w:r>
            <w:r w:rsidRPr="007D6256">
              <w:rPr>
                <w:rFonts w:ascii="Arial Narrow" w:eastAsia="Batang" w:hAnsi="Arial Narrow" w:cs="Tahoma"/>
              </w:rPr>
              <w:t xml:space="preserve"> </w:t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6256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4487" w:type="dxa"/>
            <w:gridSpan w:val="12"/>
            <w:tcBorders>
              <w:right w:val="single" w:sz="18" w:space="0" w:color="auto"/>
            </w:tcBorders>
          </w:tcPr>
          <w:p w14:paraId="73403AE0" w14:textId="77777777" w:rsidR="00BB7BB0" w:rsidRDefault="00BB7BB0" w:rsidP="00B13051">
            <w:pPr>
              <w:pStyle w:val="EndnoteText"/>
              <w:tabs>
                <w:tab w:val="left" w:pos="649"/>
                <w:tab w:val="left" w:pos="5955"/>
              </w:tabs>
              <w:spacing w:before="40"/>
              <w:ind w:left="32"/>
              <w:rPr>
                <w:rFonts w:ascii="Arial Narrow" w:eastAsia="Batang" w:hAnsi="Arial Narrow" w:cs="Tahoma"/>
                <w:bCs/>
                <w:i/>
                <w:lang w:val="en-US"/>
              </w:rPr>
            </w:pPr>
            <w:r w:rsidRPr="003F6CB0">
              <w:rPr>
                <w:rFonts w:ascii="Arial Narrow" w:eastAsia="Batang" w:hAnsi="Arial Narrow" w:cs="Tahoma"/>
                <w:b/>
                <w:bCs/>
                <w:i/>
                <w:lang w:val="en-US"/>
              </w:rPr>
              <w:t>If yes, who was informed</w:t>
            </w:r>
            <w:r w:rsidRPr="00DD0FD0">
              <w:rPr>
                <w:rFonts w:ascii="Arial Narrow" w:eastAsia="Batang" w:hAnsi="Arial Narrow" w:cs="Tahoma"/>
                <w:b/>
                <w:lang w:val="en-US"/>
              </w:rPr>
              <w:t xml:space="preserve">? </w:t>
            </w:r>
            <w:r w:rsidRPr="002A5EF4">
              <w:rPr>
                <w:rFonts w:ascii="Arial Narrow" w:eastAsia="Batang" w:hAnsi="Arial Narrow" w:cs="Tahoma"/>
                <w:bCs/>
                <w:i/>
                <w:lang w:val="en-US"/>
              </w:rPr>
              <w:t>/</w:t>
            </w:r>
          </w:p>
          <w:p w14:paraId="021F9F3C" w14:textId="77777777" w:rsidR="00BB7BB0" w:rsidRPr="007D6256" w:rsidRDefault="00BB7BB0" w:rsidP="002673F4">
            <w:pPr>
              <w:pStyle w:val="EndnoteText"/>
              <w:tabs>
                <w:tab w:val="left" w:pos="649"/>
                <w:tab w:val="left" w:pos="5955"/>
              </w:tabs>
              <w:spacing w:before="40"/>
              <w:ind w:left="32"/>
              <w:rPr>
                <w:rFonts w:ascii="Arial Narrow" w:eastAsia="Batang" w:hAnsi="Arial Narrow" w:cs="Tahoma"/>
                <w:bCs/>
                <w:i/>
              </w:rPr>
            </w:pPr>
            <w:r>
              <w:rPr>
                <w:rFonts w:ascii="SimSun" w:hAnsi="SimSun" w:cs="Tahoma" w:hint="eastAsia"/>
                <w:i/>
                <w:lang w:eastAsia="zh-CN"/>
              </w:rPr>
              <w:t>如果是，</w:t>
            </w:r>
            <w:r>
              <w:rPr>
                <w:rFonts w:ascii="SimSun" w:hAnsi="SimSun" w:cs="SimSun" w:hint="eastAsia"/>
                <w:i/>
                <w:lang w:eastAsia="zh-CN"/>
              </w:rPr>
              <w:t>谁被通知到了</w:t>
            </w:r>
            <w:r w:rsidRPr="007D6256">
              <w:rPr>
                <w:rFonts w:ascii="Arial Narrow" w:eastAsia="Batang" w:hAnsi="Arial Narrow" w:cs="Tahoma"/>
                <w:bCs/>
                <w:i/>
              </w:rPr>
              <w:t>?</w:t>
            </w:r>
            <w:r>
              <w:rPr>
                <w:rFonts w:ascii="Arial Narrow" w:eastAsia="Batang" w:hAnsi="Arial Narrow" w:cs="Tahoma"/>
                <w:bCs/>
              </w:rPr>
              <w:t>:</w:t>
            </w:r>
            <w:r w:rsidRPr="007D6256">
              <w:rPr>
                <w:rFonts w:ascii="Arial Narrow" w:eastAsia="Batang" w:hAnsi="Arial Narrow" w:cs="Tahoma"/>
                <w:bCs/>
              </w:rPr>
              <w:t xml:space="preserve"> </w:t>
            </w:r>
            <w:r w:rsidRPr="007D6256">
              <w:rPr>
                <w:rFonts w:asciiTheme="minorHAnsi" w:eastAsia="Batang" w:hAnsiTheme="minorHAnsi"/>
                <w:bCs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D6256">
              <w:rPr>
                <w:rFonts w:asciiTheme="minorHAnsi" w:eastAsia="Batang" w:hAnsiTheme="minorHAnsi"/>
                <w:bCs/>
              </w:rPr>
              <w:instrText xml:space="preserve"> FORMTEXT </w:instrText>
            </w:r>
            <w:r w:rsidRPr="007D6256">
              <w:rPr>
                <w:rFonts w:asciiTheme="minorHAnsi" w:eastAsia="Batang" w:hAnsiTheme="minorHAnsi"/>
                <w:bCs/>
              </w:rPr>
            </w:r>
            <w:r w:rsidRPr="007D6256">
              <w:rPr>
                <w:rFonts w:asciiTheme="minorHAnsi" w:eastAsia="Batang" w:hAnsiTheme="minorHAnsi"/>
                <w:bCs/>
              </w:rPr>
              <w:fldChar w:fldCharType="separate"/>
            </w:r>
            <w:r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Pr="007D6256">
              <w:rPr>
                <w:rFonts w:asciiTheme="minorHAnsi" w:eastAsia="Batang" w:hAnsiTheme="minorHAnsi"/>
                <w:bCs/>
              </w:rPr>
              <w:fldChar w:fldCharType="end"/>
            </w:r>
          </w:p>
        </w:tc>
      </w:tr>
      <w:tr w:rsidR="00BB7BB0" w:rsidRPr="00AE7333" w14:paraId="3145C040" w14:textId="77777777" w:rsidTr="00671E13">
        <w:trPr>
          <w:trHeight w:val="585"/>
        </w:trPr>
        <w:tc>
          <w:tcPr>
            <w:tcW w:w="50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FEB224A" w14:textId="77777777" w:rsidR="00BB7BB0" w:rsidRPr="007D6256" w:rsidRDefault="00BB7BB0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0A8F62A1" w14:textId="4FDFFA7D" w:rsidR="00BB7BB0" w:rsidRPr="006E2940" w:rsidRDefault="00BB7BB0" w:rsidP="00FC52FA">
            <w:pPr>
              <w:pStyle w:val="EndnoteText"/>
              <w:tabs>
                <w:tab w:val="left" w:pos="649"/>
                <w:tab w:val="left" w:pos="6949"/>
                <w:tab w:val="left" w:pos="8389"/>
              </w:tabs>
              <w:spacing w:before="40"/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 w:rsidRPr="00CB7BDF">
              <w:rPr>
                <w:rFonts w:ascii="Arial Narrow" w:eastAsia="Batang" w:hAnsi="Arial Narrow" w:cs="Tahoma"/>
                <w:b/>
                <w:iCs/>
                <w:lang w:val="en-GB"/>
              </w:rPr>
              <w:t xml:space="preserve">If yes, are the actions implemented for </w:t>
            </w:r>
            <w:r w:rsidR="00273EA3" w:rsidRPr="00CB7BDF">
              <w:rPr>
                <w:rFonts w:ascii="Arial Narrow" w:eastAsia="Batang" w:hAnsi="Arial Narrow" w:cs="Tahoma" w:hint="eastAsia"/>
                <w:b/>
                <w:iCs/>
                <w:lang w:val="en-GB"/>
              </w:rPr>
              <w:t xml:space="preserve">identified </w:t>
            </w:r>
            <w:r w:rsidR="00273EA3" w:rsidRPr="00CB7BDF">
              <w:rPr>
                <w:rFonts w:ascii="Arial Narrow" w:hAnsi="Arial Narrow" w:cs="Tahoma" w:hint="eastAsia"/>
                <w:b/>
                <w:iCs/>
                <w:lang w:val="en-GB" w:eastAsia="zh-CN"/>
              </w:rPr>
              <w:t>other products, processes, locations</w:t>
            </w:r>
            <w:r w:rsidRPr="00CB7BDF">
              <w:rPr>
                <w:rFonts w:ascii="Arial Narrow" w:eastAsia="Batang" w:hAnsi="Arial Narrow" w:cs="Tahoma"/>
                <w:b/>
                <w:iCs/>
                <w:lang w:val="en-GB"/>
              </w:rPr>
              <w:t>?</w:t>
            </w:r>
          </w:p>
          <w:p w14:paraId="39C763A0" w14:textId="41ED909F" w:rsidR="00BB7BB0" w:rsidRPr="00DB7AF4" w:rsidRDefault="00BB7BB0" w:rsidP="00315B11">
            <w:pPr>
              <w:pStyle w:val="EndnoteText"/>
              <w:tabs>
                <w:tab w:val="left" w:pos="649"/>
                <w:tab w:val="left" w:pos="6949"/>
                <w:tab w:val="left" w:pos="8389"/>
              </w:tabs>
              <w:rPr>
                <w:rFonts w:ascii="Arial Narrow" w:eastAsia="Batang" w:hAnsi="Arial Narrow" w:cs="Tahoma"/>
                <w:b/>
                <w:bCs/>
              </w:rPr>
            </w:pPr>
            <w:r w:rsidRPr="000E30BC">
              <w:rPr>
                <w:rFonts w:ascii="SimSun" w:hAnsi="SimSun" w:cs="Tahoma" w:hint="eastAsia"/>
                <w:i/>
                <w:iCs/>
                <w:lang w:eastAsia="zh-CN"/>
              </w:rPr>
              <w:t>如果是,</w:t>
            </w:r>
            <w:r w:rsidR="00371AD6">
              <w:rPr>
                <w:rFonts w:ascii="SimSun" w:hAnsi="SimSun" w:cs="Tahoma" w:hint="eastAsia"/>
                <w:i/>
                <w:iCs/>
                <w:lang w:eastAsia="zh-CN"/>
              </w:rPr>
              <w:t>识别其他产品、过程、产地</w:t>
            </w:r>
            <w:r w:rsidR="00A41A03">
              <w:rPr>
                <w:rFonts w:ascii="SimSun" w:hAnsi="SimSun" w:cs="Tahoma" w:hint="eastAsia"/>
                <w:i/>
                <w:iCs/>
                <w:lang w:eastAsia="zh-CN"/>
              </w:rPr>
              <w:t>de</w:t>
            </w:r>
            <w:r>
              <w:rPr>
                <w:rFonts w:ascii="SimSun" w:hAnsi="SimSun" w:cs="Tahoma" w:hint="eastAsia"/>
                <w:i/>
                <w:iCs/>
                <w:lang w:eastAsia="zh-CN"/>
              </w:rPr>
              <w:t>措施</w:t>
            </w:r>
            <w:r w:rsidRPr="000E30BC">
              <w:rPr>
                <w:rFonts w:ascii="SimSun" w:hAnsi="SimSun" w:cs="Tahoma" w:hint="eastAsia"/>
                <w:i/>
                <w:iCs/>
                <w:lang w:eastAsia="zh-CN"/>
              </w:rPr>
              <w:t>落实了吗</w:t>
            </w:r>
            <w:r w:rsidRPr="00AE7333">
              <w:rPr>
                <w:rFonts w:ascii="Arial Narrow" w:eastAsia="Batang" w:hAnsi="Arial Narrow" w:cs="Tahoma"/>
                <w:i/>
                <w:iCs/>
              </w:rPr>
              <w:t>?</w:t>
            </w:r>
            <w:r w:rsidRPr="00AE7333">
              <w:rPr>
                <w:rFonts w:ascii="Arial Narrow" w:eastAsia="Batang" w:hAnsi="Arial Narrow" w:cs="Tahoma"/>
                <w:i/>
                <w:iCs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7333">
              <w:rPr>
                <w:rFonts w:ascii="Arial Narrow" w:eastAsia="Batang" w:hAnsi="Arial Narrow" w:cs="Tahoma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AE7333">
              <w:rPr>
                <w:rFonts w:ascii="Arial Narrow" w:eastAsia="Batang" w:hAnsi="Arial Narrow" w:cs="Tahoma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lang w:val="de-AT" w:eastAsia="zh-CN"/>
              </w:rPr>
              <w:t>是</w:t>
            </w:r>
            <w:r w:rsidRPr="00DB7AF4">
              <w:rPr>
                <w:rFonts w:ascii="Arial Narrow" w:eastAsia="Batang" w:hAnsi="Arial Narrow" w:cs="Tahoma"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DB7AF4">
              <w:rPr>
                <w:rFonts w:ascii="Arial Narrow" w:eastAsia="Batang" w:hAnsi="Arial Narrow" w:cs="Tahoma"/>
              </w:rPr>
              <w:t xml:space="preserve"> </w:t>
            </w:r>
            <w:r w:rsidRPr="00FC52FA">
              <w:rPr>
                <w:rFonts w:ascii="Arial Narrow" w:eastAsia="Batang" w:hAnsi="Arial Narrow" w:cs="Tahoma"/>
                <w:b/>
              </w:rPr>
              <w:t>N</w:t>
            </w:r>
            <w:r>
              <w:rPr>
                <w:rFonts w:ascii="Arial Narrow" w:eastAsia="Batang" w:hAnsi="Arial Narrow" w:cs="Tahoma"/>
                <w:b/>
              </w:rPr>
              <w:t>o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 xml:space="preserve">/ </w:t>
            </w:r>
            <w:r>
              <w:rPr>
                <w:rFonts w:ascii="SimSun" w:hAnsi="SimSun" w:cs="Tahoma" w:hint="eastAsia"/>
                <w:i/>
                <w:lang w:eastAsia="zh-CN"/>
              </w:rPr>
              <w:t>否</w:t>
            </w:r>
          </w:p>
        </w:tc>
      </w:tr>
      <w:tr w:rsidR="00BB7BB0" w:rsidRPr="002F3517" w14:paraId="067DE7AD" w14:textId="77777777" w:rsidTr="00671E13"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5BED29E5" w14:textId="77777777" w:rsidR="00BB7BB0" w:rsidRPr="00DB7AF4" w:rsidRDefault="00BB7BB0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>5.0</w:t>
            </w:r>
          </w:p>
        </w:tc>
        <w:tc>
          <w:tcPr>
            <w:tcW w:w="4461" w:type="dxa"/>
            <w:gridSpan w:val="4"/>
            <w:tcBorders>
              <w:top w:val="single" w:sz="18" w:space="0" w:color="auto"/>
            </w:tcBorders>
          </w:tcPr>
          <w:p w14:paraId="346D1D72" w14:textId="681D3756" w:rsidR="00BB7BB0" w:rsidRPr="002A5EF4" w:rsidRDefault="00CA06BE" w:rsidP="00E857BA">
            <w:pPr>
              <w:pStyle w:val="EndnoteText"/>
              <w:rPr>
                <w:rFonts w:ascii="Arial Narrow" w:eastAsia="Batang" w:hAnsi="Arial Narrow" w:cs="Tahoma"/>
                <w:bCs/>
                <w:i/>
                <w:iCs/>
                <w:lang w:val="en-GB"/>
              </w:rPr>
            </w:pPr>
            <w:r w:rsidRPr="00CB7BDF">
              <w:rPr>
                <w:rFonts w:ascii="Arial Narrow" w:eastAsia="Batang" w:hAnsi="Arial Narrow" w:cs="Tahoma" w:hint="eastAsia"/>
                <w:b/>
                <w:bCs/>
                <w:iCs/>
                <w:lang w:val="en-GB"/>
              </w:rPr>
              <w:t xml:space="preserve">Counter measures to prevent </w:t>
            </w:r>
            <w:proofErr w:type="spellStart"/>
            <w:r w:rsidRPr="00CB7BDF">
              <w:rPr>
                <w:rFonts w:ascii="Arial Narrow" w:eastAsia="Batang" w:hAnsi="Arial Narrow" w:cs="Tahoma" w:hint="eastAsia"/>
                <w:b/>
                <w:bCs/>
                <w:iCs/>
                <w:lang w:val="en-GB"/>
              </w:rPr>
              <w:t>futher</w:t>
            </w:r>
            <w:proofErr w:type="spellEnd"/>
            <w:r w:rsidRPr="00CB7BDF">
              <w:rPr>
                <w:rFonts w:ascii="Arial Narrow" w:eastAsia="Batang" w:hAnsi="Arial Narrow" w:cs="Tahoma" w:hint="eastAsia"/>
                <w:b/>
                <w:bCs/>
                <w:iCs/>
                <w:lang w:val="en-GB"/>
              </w:rPr>
              <w:t xml:space="preserve"> </w:t>
            </w:r>
            <w:r w:rsidRPr="00CB7BDF"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occurrence</w:t>
            </w:r>
            <w:r w:rsidRPr="00CB7BDF">
              <w:rPr>
                <w:rFonts w:ascii="Arial Narrow" w:eastAsia="Batang" w:hAnsi="Arial Narrow" w:cs="Tahoma" w:hint="eastAsia"/>
                <w:b/>
                <w:bCs/>
                <w:iCs/>
                <w:lang w:val="en-GB"/>
              </w:rPr>
              <w:t xml:space="preserve"> </w:t>
            </w:r>
            <w:r w:rsidRPr="00CB7BDF">
              <w:rPr>
                <w:rFonts w:ascii="Arial Narrow" w:eastAsia="Batang" w:hAnsi="Arial Narrow" w:cs="Tahoma" w:hint="eastAsia"/>
                <w:b/>
                <w:bCs/>
                <w:i/>
                <w:lang w:val="en-GB"/>
              </w:rPr>
              <w:t>(related to 5 why occurrence</w:t>
            </w:r>
            <w:r w:rsidRPr="00CB7BDF">
              <w:rPr>
                <w:rFonts w:ascii="Arial Narrow" w:hAnsi="Arial Narrow" w:cs="Tahoma" w:hint="eastAsia"/>
                <w:bCs/>
                <w:i/>
                <w:lang w:val="en-GB" w:eastAsia="zh-CN"/>
              </w:rPr>
              <w:t>)</w:t>
            </w:r>
            <w:r w:rsidR="00BB7BB0" w:rsidRPr="00CB7BDF">
              <w:rPr>
                <w:rFonts w:ascii="Arial Narrow" w:eastAsia="Batang" w:hAnsi="Arial Narrow" w:cs="Tahoma"/>
                <w:bCs/>
                <w:i/>
                <w:lang w:val="en-GB"/>
              </w:rPr>
              <w:t>/</w:t>
            </w:r>
          </w:p>
          <w:p w14:paraId="590F5D6D" w14:textId="7C144B0F" w:rsidR="00BB7BB0" w:rsidRPr="00B33EC5" w:rsidRDefault="004E44B9" w:rsidP="003F6CB0">
            <w:pPr>
              <w:pStyle w:val="Heading8"/>
              <w:spacing w:before="40"/>
              <w:rPr>
                <w:rFonts w:ascii="Arial Narrow" w:eastAsia="Batang" w:hAnsi="Arial Narrow" w:cs="Tahoma"/>
                <w:sz w:val="20"/>
              </w:rPr>
            </w:pPr>
            <w:r>
              <w:rPr>
                <w:rFonts w:ascii="SimSun" w:hAnsi="SimSun" w:cs="Tahoma" w:hint="eastAsia"/>
                <w:sz w:val="20"/>
                <w:lang w:eastAsia="zh-CN"/>
              </w:rPr>
              <w:t>预防再发生</w:t>
            </w:r>
            <w:r w:rsidR="00D02B4F">
              <w:rPr>
                <w:rFonts w:ascii="SimSun" w:hAnsi="SimSun" w:cs="Tahoma" w:hint="eastAsia"/>
                <w:sz w:val="20"/>
                <w:lang w:eastAsia="zh-CN"/>
              </w:rPr>
              <w:t>的</w:t>
            </w:r>
            <w:r w:rsidR="00BB7BB0" w:rsidRPr="00B33EC5">
              <w:rPr>
                <w:rFonts w:ascii="SimSun" w:hAnsi="SimSun" w:cs="Tahoma" w:hint="eastAsia"/>
                <w:sz w:val="20"/>
                <w:lang w:eastAsia="zh-CN"/>
              </w:rPr>
              <w:t>措施</w:t>
            </w:r>
            <w:r w:rsidR="00D02B4F">
              <w:rPr>
                <w:rFonts w:ascii="SimSun" w:hAnsi="SimSun" w:cs="Tahoma" w:hint="eastAsia"/>
                <w:sz w:val="20"/>
                <w:lang w:eastAsia="zh-CN"/>
              </w:rPr>
              <w:t>（与</w:t>
            </w:r>
            <w:r w:rsidR="00AB5312">
              <w:rPr>
                <w:rFonts w:ascii="SimSun" w:hAnsi="SimSun" w:cs="Tahoma" w:hint="eastAsia"/>
                <w:sz w:val="20"/>
                <w:lang w:eastAsia="zh-CN"/>
              </w:rPr>
              <w:t>发生相关的5个为什么</w:t>
            </w:r>
            <w:r w:rsidR="00D02B4F">
              <w:rPr>
                <w:rFonts w:ascii="SimSun" w:hAnsi="SimSun" w:cs="Tahoma" w:hint="eastAsia"/>
                <w:sz w:val="20"/>
                <w:lang w:eastAsia="zh-CN"/>
              </w:rPr>
              <w:t>）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</w:tcPr>
          <w:p w14:paraId="3D801596" w14:textId="77777777" w:rsidR="00BB7BB0" w:rsidRPr="000C4443" w:rsidRDefault="00BB7BB0" w:rsidP="000C4443">
            <w:pPr>
              <w:pStyle w:val="EndnoteText"/>
              <w:rPr>
                <w:rFonts w:ascii="Arial Narrow" w:eastAsia="Batang" w:hAnsi="Arial Narrow" w:cs="Tahoma"/>
                <w:bCs/>
                <w:lang w:val="en-US"/>
              </w:rPr>
            </w:pPr>
            <w:r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D</w:t>
            </w:r>
            <w:r w:rsidRPr="00D77A64"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ate (CW not accepted</w:t>
            </w:r>
            <w:r w:rsidRPr="000C4443">
              <w:rPr>
                <w:rFonts w:ascii="Arial Narrow" w:eastAsia="Batang" w:hAnsi="Arial Narrow" w:cs="Tahoma"/>
                <w:b/>
                <w:lang w:val="en-US"/>
              </w:rPr>
              <w:t>)</w:t>
            </w:r>
            <w:r w:rsidRPr="000C4443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16501B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Pr="000C4443">
              <w:rPr>
                <w:rFonts w:ascii="Arial Narrow" w:eastAsia="Batang" w:hAnsi="Arial Narrow" w:cs="Tahoma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imSun" w:hAnsi="SimSun" w:cs="Tahoma" w:hint="eastAsia"/>
                <w:i/>
                <w:lang w:val="en-US" w:eastAsia="zh-CN"/>
              </w:rPr>
              <w:t>日期</w:t>
            </w:r>
            <w:r>
              <w:rPr>
                <w:rFonts w:ascii="Arial Narrow" w:eastAsia="Batang" w:hAnsi="Arial Narrow" w:cs="Tahoma"/>
                <w:i/>
                <w:lang w:val="en-US"/>
              </w:rPr>
              <w:t xml:space="preserve"> (</w:t>
            </w:r>
            <w:r>
              <w:rPr>
                <w:rFonts w:ascii="SimSun" w:hAnsi="SimSun" w:cs="Tahoma" w:hint="eastAsia"/>
                <w:i/>
                <w:lang w:val="en-US" w:eastAsia="zh-CN"/>
              </w:rPr>
              <w:t>不接受周</w:t>
            </w:r>
            <w:r w:rsidRPr="002A5EF4">
              <w:rPr>
                <w:rFonts w:ascii="Arial Narrow" w:eastAsia="Batang" w:hAnsi="Arial Narrow" w:cs="Tahoma"/>
                <w:i/>
                <w:lang w:val="en-US"/>
              </w:rPr>
              <w:t>)</w:t>
            </w:r>
          </w:p>
        </w:tc>
        <w:tc>
          <w:tcPr>
            <w:tcW w:w="1360" w:type="dxa"/>
            <w:gridSpan w:val="6"/>
            <w:tcBorders>
              <w:top w:val="single" w:sz="18" w:space="0" w:color="auto"/>
            </w:tcBorders>
          </w:tcPr>
          <w:p w14:paraId="75C8E00C" w14:textId="77777777" w:rsidR="00BB7BB0" w:rsidRPr="00DB7AF4" w:rsidRDefault="00BB7BB0" w:rsidP="00D06087">
            <w:pPr>
              <w:pStyle w:val="EndnoteText"/>
              <w:rPr>
                <w:rFonts w:ascii="Arial Narrow" w:eastAsia="Batang" w:hAnsi="Arial Narrow" w:cs="Tahoma"/>
                <w:b/>
              </w:rPr>
            </w:pPr>
            <w:r w:rsidRPr="00331167">
              <w:rPr>
                <w:rFonts w:ascii="Arial Narrow" w:eastAsia="Batang" w:hAnsi="Arial Narrow" w:cs="Tahoma"/>
                <w:b/>
              </w:rPr>
              <w:t>Responsible</w:t>
            </w:r>
            <w:r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  <w:r w:rsidRPr="00DB7AF4">
              <w:rPr>
                <w:rFonts w:ascii="Arial Narrow" w:eastAsia="Batang" w:hAnsi="Arial Narrow" w:cs="Tahoma"/>
                <w:b/>
              </w:rPr>
              <w:t xml:space="preserve"> </w:t>
            </w:r>
            <w:r>
              <w:rPr>
                <w:rFonts w:ascii="SimSun" w:hAnsi="SimSun" w:cs="SimSun" w:hint="eastAsia"/>
                <w:i/>
                <w:lang w:eastAsia="zh-CN"/>
              </w:rPr>
              <w:t>责任人</w:t>
            </w:r>
          </w:p>
          <w:p w14:paraId="36483448" w14:textId="77777777" w:rsidR="00BB7BB0" w:rsidRPr="00DB7AF4" w:rsidRDefault="00BB7BB0" w:rsidP="004C68E0">
            <w:pPr>
              <w:pStyle w:val="EndnoteText"/>
              <w:rPr>
                <w:rFonts w:ascii="Arial Narrow" w:eastAsia="Batang" w:hAnsi="Arial Narrow" w:cs="Tahoma"/>
              </w:rPr>
            </w:pPr>
          </w:p>
        </w:tc>
        <w:tc>
          <w:tcPr>
            <w:tcW w:w="1440" w:type="dxa"/>
            <w:gridSpan w:val="4"/>
            <w:tcBorders>
              <w:top w:val="single" w:sz="18" w:space="0" w:color="auto"/>
            </w:tcBorders>
          </w:tcPr>
          <w:p w14:paraId="0B0A74D1" w14:textId="77777777" w:rsidR="00BB7BB0" w:rsidRDefault="00BB7BB0" w:rsidP="00520D9E">
            <w:pPr>
              <w:pStyle w:val="EndnoteText"/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</w:pPr>
            <w:r w:rsidRPr="004B49D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Remarks</w:t>
            </w:r>
            <w:r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/ </w:t>
            </w:r>
          </w:p>
          <w:p w14:paraId="2B30346B" w14:textId="77777777" w:rsidR="00BB7BB0" w:rsidRPr="00DB7AF4" w:rsidRDefault="00BB7BB0" w:rsidP="00520D9E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>
              <w:rPr>
                <w:rFonts w:ascii="SimSun" w:hAnsi="SimSun" w:cs="SimSun" w:hint="eastAsia"/>
                <w:i/>
                <w:lang w:val="de-AT" w:eastAsia="zh-CN"/>
              </w:rPr>
              <w:t>备注</w:t>
            </w:r>
          </w:p>
        </w:tc>
        <w:tc>
          <w:tcPr>
            <w:tcW w:w="173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7357B313" w14:textId="77777777" w:rsidR="00BB7BB0" w:rsidRPr="00D06087" w:rsidRDefault="00BB7BB0" w:rsidP="00FD0733">
            <w:pP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</w:pPr>
            <w:r w:rsidRPr="00D06087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  <w:t>Effectiveness in %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 xml:space="preserve"> </w:t>
            </w:r>
            <w:r w:rsidRPr="00D06087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i/>
                <w:lang w:val="de-AT" w:eastAsia="zh-CN"/>
              </w:rPr>
              <w:t>有效性(</w:t>
            </w:r>
            <w:r w:rsidRPr="00D26B4C">
              <w:rPr>
                <w:rFonts w:ascii="Arial Narrow" w:eastAsia="Batang" w:hAnsi="Arial Narrow" w:cs="Tahoma"/>
                <w:bCs/>
                <w:iCs/>
                <w:lang w:val="de-AT"/>
              </w:rPr>
              <w:t>%</w:t>
            </w:r>
            <w:r w:rsidRPr="00D26B4C">
              <w:rPr>
                <w:rFonts w:ascii="SimSun" w:hAnsi="SimSun" w:cs="Tahoma" w:hint="eastAsia"/>
                <w:bCs/>
                <w:iCs/>
                <w:lang w:val="de-AT" w:eastAsia="zh-CN"/>
              </w:rPr>
              <w:t>)</w:t>
            </w:r>
          </w:p>
        </w:tc>
      </w:tr>
      <w:tr w:rsidR="00BB7BB0" w:rsidRPr="00DB7AF4" w14:paraId="381B1DDB" w14:textId="77777777" w:rsidTr="00671E13">
        <w:trPr>
          <w:trHeight w:val="680"/>
        </w:trPr>
        <w:tc>
          <w:tcPr>
            <w:tcW w:w="501" w:type="dxa"/>
            <w:tcBorders>
              <w:left w:val="single" w:sz="18" w:space="0" w:color="auto"/>
            </w:tcBorders>
          </w:tcPr>
          <w:p w14:paraId="272D906C" w14:textId="76406F56" w:rsidR="00BB7BB0" w:rsidRPr="00886B5E" w:rsidRDefault="00BB7BB0" w:rsidP="00520D9E">
            <w:pPr>
              <w:spacing w:before="40"/>
              <w:jc w:val="center"/>
              <w:rPr>
                <w:rFonts w:ascii="Arial Narrow" w:eastAsiaTheme="minorEastAsia" w:hAnsi="Arial Narrow" w:cs="Tahoma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4461" w:type="dxa"/>
            <w:gridSpan w:val="4"/>
          </w:tcPr>
          <w:p w14:paraId="1A0A3808" w14:textId="1B18F2C1" w:rsidR="00B36CF1" w:rsidRPr="00C70729" w:rsidRDefault="00C70729" w:rsidP="00FB6618">
            <w:pPr>
              <w:spacing w:line="340" w:lineRule="atLeast"/>
              <w:rPr>
                <w:rFonts w:ascii="Arial Narrow" w:hAnsi="Arial Narrow" w:cs="Tahoma"/>
                <w:sz w:val="20"/>
                <w:szCs w:val="20"/>
                <w:lang w:val="en-US" w:eastAsia="zh-CN"/>
              </w:rPr>
            </w:pPr>
            <w:r>
              <w:rPr>
                <w:rFonts w:ascii="Arial Narrow" w:hAnsi="Arial Narrow" w:cs="Tahoma"/>
                <w:sz w:val="20"/>
                <w:szCs w:val="20"/>
                <w:lang w:val="en-US" w:eastAsia="zh-CN"/>
              </w:rPr>
              <w:t>…</w:t>
            </w:r>
          </w:p>
        </w:tc>
        <w:tc>
          <w:tcPr>
            <w:tcW w:w="1559" w:type="dxa"/>
            <w:gridSpan w:val="3"/>
          </w:tcPr>
          <w:p w14:paraId="1514589C" w14:textId="162A2CE3" w:rsidR="00BB7BB0" w:rsidRPr="00057C53" w:rsidRDefault="00C70729" w:rsidP="00BB1BD9">
            <w:pPr>
              <w:rPr>
                <w:rFonts w:ascii="Arial Narrow" w:eastAsiaTheme="minorEastAsia" w:hAnsi="Arial Narrow" w:cs="Tahoma"/>
                <w:color w:val="auto"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48981A02" w14:textId="3051EBD8" w:rsidR="0016539F" w:rsidRPr="00057C53" w:rsidRDefault="00C70729" w:rsidP="00BB1BD9">
            <w:pPr>
              <w:rPr>
                <w:rFonts w:ascii="Arial Narrow" w:hAnsi="Arial Narrow" w:cs="Tahoma"/>
                <w:color w:val="auto"/>
                <w:sz w:val="20"/>
                <w:szCs w:val="20"/>
                <w:lang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0" w:type="dxa"/>
            <w:gridSpan w:val="4"/>
          </w:tcPr>
          <w:p w14:paraId="0E2AA78E" w14:textId="7D609F41" w:rsidR="00BB7BB0" w:rsidRPr="00DB7AF4" w:rsidRDefault="00C70729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156AAA7C" w14:textId="35251071" w:rsidR="00BB7BB0" w:rsidRPr="00DB7AF4" w:rsidRDefault="00C70729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C70729" w:rsidRPr="00DB7AF4" w14:paraId="4601754E" w14:textId="77777777" w:rsidTr="00671E13">
        <w:trPr>
          <w:trHeight w:val="680"/>
        </w:trPr>
        <w:tc>
          <w:tcPr>
            <w:tcW w:w="501" w:type="dxa"/>
            <w:tcBorders>
              <w:left w:val="single" w:sz="18" w:space="0" w:color="auto"/>
            </w:tcBorders>
          </w:tcPr>
          <w:p w14:paraId="5ED9A26E" w14:textId="77777777" w:rsidR="00C70729" w:rsidRPr="00886B5E" w:rsidRDefault="00C70729" w:rsidP="00520D9E">
            <w:pPr>
              <w:spacing w:before="40"/>
              <w:jc w:val="center"/>
              <w:rPr>
                <w:rFonts w:ascii="Arial Narrow" w:eastAsiaTheme="minorEastAsia" w:hAnsi="Arial Narrow" w:cs="Tahoma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4461" w:type="dxa"/>
            <w:gridSpan w:val="4"/>
          </w:tcPr>
          <w:p w14:paraId="5E39441B" w14:textId="49AACFB1" w:rsidR="00C70729" w:rsidRDefault="00C70729" w:rsidP="00FB6618">
            <w:pPr>
              <w:spacing w:line="340" w:lineRule="atLeast"/>
              <w:rPr>
                <w:rFonts w:ascii="Arial Narrow" w:hAnsi="Arial Narrow" w:cs="Tahoma"/>
                <w:sz w:val="20"/>
                <w:szCs w:val="20"/>
                <w:lang w:val="en-US" w:eastAsia="zh-CN"/>
              </w:rPr>
            </w:pPr>
            <w:r>
              <w:rPr>
                <w:rFonts w:ascii="Arial Narrow" w:hAnsi="Arial Narrow" w:cs="Tahoma"/>
                <w:sz w:val="20"/>
                <w:szCs w:val="20"/>
                <w:lang w:val="en-US" w:eastAsia="zh-CN"/>
              </w:rPr>
              <w:t>…</w:t>
            </w:r>
          </w:p>
        </w:tc>
        <w:tc>
          <w:tcPr>
            <w:tcW w:w="1559" w:type="dxa"/>
            <w:gridSpan w:val="3"/>
          </w:tcPr>
          <w:p w14:paraId="55F69A19" w14:textId="6983FF7D" w:rsidR="00C70729" w:rsidRPr="00DB7AF4" w:rsidRDefault="00C70729" w:rsidP="00BB1BD9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70828633" w14:textId="3334B9AE" w:rsidR="00C70729" w:rsidRPr="00DB7AF4" w:rsidRDefault="00C70729" w:rsidP="00BB1BD9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0" w:type="dxa"/>
            <w:gridSpan w:val="4"/>
          </w:tcPr>
          <w:p w14:paraId="5A63398D" w14:textId="6732E034" w:rsidR="00C70729" w:rsidRPr="00DB7AF4" w:rsidRDefault="00C70729" w:rsidP="00520D9E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2BA3CD23" w14:textId="3B26AB04" w:rsidR="00C70729" w:rsidRPr="00DB7AF4" w:rsidRDefault="00C70729" w:rsidP="00520D9E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C70729" w:rsidRPr="00DB7AF4" w14:paraId="77FD6111" w14:textId="77777777" w:rsidTr="00671E13">
        <w:trPr>
          <w:trHeight w:val="680"/>
        </w:trPr>
        <w:tc>
          <w:tcPr>
            <w:tcW w:w="501" w:type="dxa"/>
            <w:tcBorders>
              <w:left w:val="single" w:sz="18" w:space="0" w:color="auto"/>
            </w:tcBorders>
          </w:tcPr>
          <w:p w14:paraId="123857FE" w14:textId="77777777" w:rsidR="00C70729" w:rsidRPr="00886B5E" w:rsidRDefault="00C70729" w:rsidP="00520D9E">
            <w:pPr>
              <w:spacing w:before="40"/>
              <w:jc w:val="center"/>
              <w:rPr>
                <w:rFonts w:ascii="Arial Narrow" w:eastAsiaTheme="minorEastAsia" w:hAnsi="Arial Narrow" w:cs="Tahoma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4461" w:type="dxa"/>
            <w:gridSpan w:val="4"/>
          </w:tcPr>
          <w:p w14:paraId="1694601A" w14:textId="47EA75AE" w:rsidR="00C70729" w:rsidRDefault="00C70729" w:rsidP="00FB6618">
            <w:pPr>
              <w:spacing w:line="340" w:lineRule="atLeast"/>
              <w:rPr>
                <w:rFonts w:ascii="Arial Narrow" w:hAnsi="Arial Narrow" w:cs="Tahoma"/>
                <w:sz w:val="20"/>
                <w:szCs w:val="20"/>
                <w:lang w:val="en-US" w:eastAsia="zh-CN"/>
              </w:rPr>
            </w:pPr>
            <w:r>
              <w:rPr>
                <w:rFonts w:ascii="Arial Narrow" w:hAnsi="Arial Narrow" w:cs="Tahoma"/>
                <w:sz w:val="20"/>
                <w:szCs w:val="20"/>
                <w:lang w:val="en-US" w:eastAsia="zh-CN"/>
              </w:rPr>
              <w:t>…</w:t>
            </w:r>
          </w:p>
        </w:tc>
        <w:tc>
          <w:tcPr>
            <w:tcW w:w="1559" w:type="dxa"/>
            <w:gridSpan w:val="3"/>
          </w:tcPr>
          <w:p w14:paraId="55377B18" w14:textId="07ED3C73" w:rsidR="00C70729" w:rsidRPr="00DB7AF4" w:rsidRDefault="00C70729" w:rsidP="00BB1BD9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4C7A23A8" w14:textId="08C42101" w:rsidR="00C70729" w:rsidRPr="00DB7AF4" w:rsidRDefault="00C70729" w:rsidP="00BB1BD9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0" w:type="dxa"/>
            <w:gridSpan w:val="4"/>
          </w:tcPr>
          <w:p w14:paraId="04B6B901" w14:textId="25D0179D" w:rsidR="00C70729" w:rsidRPr="00DB7AF4" w:rsidRDefault="00C70729" w:rsidP="00520D9E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70E40E16" w14:textId="557B8F25" w:rsidR="00C70729" w:rsidRPr="00DB7AF4" w:rsidRDefault="00C70729" w:rsidP="00520D9E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BB7BB0" w:rsidRPr="00D72C00" w14:paraId="2AFEB0F5" w14:textId="77777777" w:rsidTr="00671E13">
        <w:trPr>
          <w:trHeight w:val="680"/>
        </w:trPr>
        <w:tc>
          <w:tcPr>
            <w:tcW w:w="501" w:type="dxa"/>
            <w:tcBorders>
              <w:left w:val="single" w:sz="18" w:space="0" w:color="auto"/>
            </w:tcBorders>
          </w:tcPr>
          <w:p w14:paraId="035526FD" w14:textId="77777777" w:rsidR="00BB7BB0" w:rsidRPr="00DB7AF4" w:rsidRDefault="00BB7BB0" w:rsidP="00545DDD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>5.1</w:t>
            </w:r>
          </w:p>
        </w:tc>
        <w:tc>
          <w:tcPr>
            <w:tcW w:w="4461" w:type="dxa"/>
            <w:gridSpan w:val="4"/>
          </w:tcPr>
          <w:p w14:paraId="74C575DF" w14:textId="2972EFF4" w:rsidR="00BB7BB0" w:rsidRPr="000C4443" w:rsidRDefault="00BB7BB0" w:rsidP="00545DDD">
            <w:pPr>
              <w:pStyle w:val="Heading8"/>
              <w:spacing w:before="40"/>
              <w:rPr>
                <w:rFonts w:ascii="Arial Narrow" w:eastAsia="Batang" w:hAnsi="Arial Narrow" w:cs="Tahoma"/>
                <w:b/>
                <w:i w:val="0"/>
                <w:sz w:val="20"/>
                <w:lang w:val="en-US"/>
              </w:rPr>
            </w:pPr>
            <w:r w:rsidRPr="00CB7BDF">
              <w:rPr>
                <w:rFonts w:ascii="Arial Narrow" w:eastAsia="Batang" w:hAnsi="Arial Narrow" w:cs="Tahoma"/>
                <w:b/>
                <w:bCs/>
                <w:i w:val="0"/>
                <w:iCs/>
                <w:sz w:val="20"/>
                <w:lang w:val="en-GB"/>
              </w:rPr>
              <w:t>Measure for failure detection</w:t>
            </w:r>
            <w:r w:rsidR="007735AC" w:rsidRPr="00CB7BDF">
              <w:rPr>
                <w:rFonts w:ascii="Arial Narrow" w:hAnsi="Arial Narrow" w:cs="Tahoma" w:hint="eastAsia"/>
                <w:b/>
                <w:bCs/>
                <w:i w:val="0"/>
                <w:iCs/>
                <w:sz w:val="20"/>
                <w:lang w:val="en-GB" w:eastAsia="zh-CN"/>
              </w:rPr>
              <w:t xml:space="preserve"> </w:t>
            </w:r>
            <w:r w:rsidR="006D0421" w:rsidRPr="00CB7BDF">
              <w:rPr>
                <w:rFonts w:ascii="Arial Narrow" w:eastAsia="Batang" w:hAnsi="Arial Narrow" w:cs="Tahoma" w:hint="eastAsia"/>
                <w:b/>
                <w:bCs/>
                <w:iCs/>
                <w:lang w:val="en-GB"/>
              </w:rPr>
              <w:t xml:space="preserve">(related to 5 why </w:t>
            </w:r>
            <w:r w:rsidR="007735AC" w:rsidRPr="00CB7BDF">
              <w:rPr>
                <w:rFonts w:ascii="Arial Narrow" w:hAnsi="Arial Narrow" w:cs="Tahoma" w:hint="eastAsia"/>
                <w:b/>
                <w:bCs/>
                <w:iCs/>
                <w:lang w:val="en-GB" w:eastAsia="zh-CN"/>
              </w:rPr>
              <w:t>non-detection</w:t>
            </w:r>
            <w:r w:rsidR="006D0421" w:rsidRPr="00CB7BDF">
              <w:rPr>
                <w:rFonts w:ascii="Arial Narrow" w:hAnsi="Arial Narrow" w:cs="Tahoma" w:hint="eastAsia"/>
                <w:bCs/>
                <w:iCs/>
                <w:lang w:val="en-GB" w:eastAsia="zh-CN"/>
              </w:rPr>
              <w:t>)</w:t>
            </w:r>
            <w:r w:rsidRPr="00CB7BDF">
              <w:rPr>
                <w:rFonts w:ascii="Arial Narrow" w:eastAsia="Batang" w:hAnsi="Arial Narrow" w:cs="Tahoma"/>
                <w:bCs/>
                <w:iCs/>
                <w:sz w:val="20"/>
                <w:lang w:val="en-GB"/>
              </w:rPr>
              <w:t>/</w:t>
            </w:r>
          </w:p>
          <w:p w14:paraId="5647F488" w14:textId="2FD87D60" w:rsidR="00BB7BB0" w:rsidRPr="000D3333" w:rsidRDefault="001E1DAA" w:rsidP="00545DDD">
            <w:pPr>
              <w:pStyle w:val="Heading8"/>
              <w:spacing w:before="40"/>
              <w:rPr>
                <w:rFonts w:ascii="Arial Narrow" w:eastAsia="Batang" w:hAnsi="Arial Narrow" w:cs="Tahoma"/>
              </w:rPr>
            </w:pPr>
            <w:r>
              <w:rPr>
                <w:rFonts w:ascii="SimSun" w:hAnsi="SimSun" w:cs="Tahoma" w:hint="eastAsia"/>
                <w:lang w:eastAsia="zh-CN"/>
              </w:rPr>
              <w:t>探测失效</w:t>
            </w:r>
            <w:r w:rsidR="00BB7BB0" w:rsidRPr="000D3333">
              <w:rPr>
                <w:rFonts w:ascii="SimSun" w:hAnsi="SimSun" w:cs="Tahoma" w:hint="eastAsia"/>
                <w:lang w:eastAsia="zh-CN"/>
              </w:rPr>
              <w:t>的</w:t>
            </w:r>
            <w:r w:rsidR="00BB7BB0" w:rsidRPr="000D3333">
              <w:rPr>
                <w:rFonts w:ascii="SimSun" w:hAnsi="SimSun" w:cs="SimSun" w:hint="eastAsia"/>
                <w:lang w:eastAsia="zh-CN"/>
              </w:rPr>
              <w:t>对策</w:t>
            </w:r>
            <w:r w:rsidR="00186116">
              <w:rPr>
                <w:rFonts w:ascii="SimSun" w:hAnsi="SimSun" w:cs="SimSun" w:hint="eastAsia"/>
                <w:lang w:eastAsia="zh-CN"/>
              </w:rPr>
              <w:t>（与</w:t>
            </w:r>
            <w:r w:rsidR="00FE7C8C">
              <w:rPr>
                <w:rFonts w:ascii="SimSun" w:hAnsi="SimSun" w:cs="SimSun" w:hint="eastAsia"/>
                <w:lang w:eastAsia="zh-CN"/>
              </w:rPr>
              <w:t>未</w:t>
            </w:r>
            <w:r w:rsidR="00226AFB">
              <w:rPr>
                <w:rFonts w:ascii="SimSun" w:hAnsi="SimSun" w:cs="SimSun" w:hint="eastAsia"/>
                <w:lang w:eastAsia="zh-CN"/>
              </w:rPr>
              <w:t>探测</w:t>
            </w:r>
            <w:r w:rsidR="00EF5F4E">
              <w:rPr>
                <w:rFonts w:ascii="SimSun" w:hAnsi="SimSun" w:cs="SimSun" w:hint="eastAsia"/>
                <w:lang w:eastAsia="zh-CN"/>
              </w:rPr>
              <w:t>出来</w:t>
            </w:r>
            <w:r w:rsidR="00FE7C8C">
              <w:rPr>
                <w:rFonts w:ascii="SimSun" w:hAnsi="SimSun" w:cs="SimSun" w:hint="eastAsia"/>
                <w:lang w:eastAsia="zh-CN"/>
              </w:rPr>
              <w:t>相关</w:t>
            </w:r>
            <w:r w:rsidR="00226AFB">
              <w:rPr>
                <w:rFonts w:ascii="SimSun" w:hAnsi="SimSun" w:cs="SimSun" w:hint="eastAsia"/>
                <w:lang w:eastAsia="zh-CN"/>
              </w:rPr>
              <w:t>的5个为什么</w:t>
            </w:r>
            <w:r w:rsidR="00186116">
              <w:rPr>
                <w:rFonts w:ascii="SimSun" w:hAnsi="SimSun" w:cs="SimSun" w:hint="eastAsia"/>
                <w:lang w:eastAsia="zh-CN"/>
              </w:rPr>
              <w:t>）</w:t>
            </w:r>
          </w:p>
        </w:tc>
        <w:tc>
          <w:tcPr>
            <w:tcW w:w="1559" w:type="dxa"/>
            <w:gridSpan w:val="3"/>
          </w:tcPr>
          <w:p w14:paraId="217CF461" w14:textId="77777777" w:rsidR="00BB7BB0" w:rsidRPr="00057C53" w:rsidRDefault="00BB7BB0" w:rsidP="00545DDD">
            <w:pPr>
              <w:pStyle w:val="EndnoteText"/>
              <w:rPr>
                <w:rFonts w:ascii="Arial Narrow" w:eastAsia="Batang" w:hAnsi="Arial Narrow" w:cs="Tahoma"/>
                <w:bCs/>
                <w:color w:val="auto"/>
                <w:lang w:val="en-US"/>
              </w:rPr>
            </w:pPr>
            <w:r w:rsidRPr="00057C53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GB"/>
              </w:rPr>
              <w:t>Date (CW not accepted</w:t>
            </w:r>
            <w:r w:rsidRPr="00057C53">
              <w:rPr>
                <w:rFonts w:ascii="Arial Narrow" w:eastAsia="Batang" w:hAnsi="Arial Narrow" w:cs="Tahoma"/>
                <w:b/>
                <w:color w:val="auto"/>
                <w:lang w:val="en-US"/>
              </w:rPr>
              <w:t>)</w:t>
            </w:r>
            <w:r w:rsidRPr="00057C53">
              <w:rPr>
                <w:rFonts w:ascii="Arial Narrow" w:eastAsia="Batang" w:hAnsi="Arial Narrow" w:cs="Tahoma"/>
                <w:color w:val="auto"/>
                <w:lang w:val="en-US"/>
              </w:rPr>
              <w:t xml:space="preserve"> </w:t>
            </w:r>
            <w:r w:rsidRPr="00057C53">
              <w:rPr>
                <w:rFonts w:ascii="Arial Narrow" w:eastAsia="Batang" w:hAnsi="Arial Narrow" w:cs="Tahoma"/>
                <w:i/>
                <w:color w:val="auto"/>
                <w:lang w:val="en-US"/>
              </w:rPr>
              <w:t>/</w:t>
            </w:r>
            <w:r w:rsidRPr="00057C53">
              <w:rPr>
                <w:rFonts w:ascii="Arial Narrow" w:eastAsia="Batang" w:hAnsi="Arial Narrow" w:cs="Tahoma"/>
                <w:color w:val="auto"/>
                <w:sz w:val="18"/>
                <w:szCs w:val="18"/>
                <w:lang w:val="en-US"/>
              </w:rPr>
              <w:t xml:space="preserve"> </w:t>
            </w:r>
            <w:r w:rsidRPr="00057C53">
              <w:rPr>
                <w:rFonts w:ascii="SimSun" w:hAnsi="SimSun" w:cs="Tahoma" w:hint="eastAsia"/>
                <w:i/>
                <w:color w:val="auto"/>
                <w:lang w:val="en-US" w:eastAsia="zh-CN"/>
              </w:rPr>
              <w:t>日期</w:t>
            </w:r>
            <w:r w:rsidRPr="00057C53">
              <w:rPr>
                <w:rFonts w:ascii="Arial Narrow" w:eastAsia="Batang" w:hAnsi="Arial Narrow" w:cs="Tahoma"/>
                <w:i/>
                <w:color w:val="auto"/>
                <w:lang w:val="en-US"/>
              </w:rPr>
              <w:t xml:space="preserve"> (</w:t>
            </w:r>
            <w:r w:rsidRPr="00057C53">
              <w:rPr>
                <w:rFonts w:ascii="SimSun" w:hAnsi="SimSun" w:cs="Tahoma" w:hint="eastAsia"/>
                <w:i/>
                <w:color w:val="auto"/>
                <w:lang w:val="en-US" w:eastAsia="zh-CN"/>
              </w:rPr>
              <w:t>不接受周</w:t>
            </w:r>
            <w:r w:rsidRPr="00057C53">
              <w:rPr>
                <w:rFonts w:ascii="Arial Narrow" w:eastAsia="Batang" w:hAnsi="Arial Narrow" w:cs="Tahoma"/>
                <w:i/>
                <w:color w:val="auto"/>
                <w:lang w:val="en-US"/>
              </w:rPr>
              <w:t>)</w:t>
            </w:r>
          </w:p>
        </w:tc>
        <w:tc>
          <w:tcPr>
            <w:tcW w:w="1360" w:type="dxa"/>
            <w:gridSpan w:val="6"/>
          </w:tcPr>
          <w:p w14:paraId="51B7E117" w14:textId="77777777" w:rsidR="00BB7BB0" w:rsidRPr="00057C53" w:rsidRDefault="00BB7BB0" w:rsidP="00545DDD">
            <w:pPr>
              <w:pStyle w:val="EndnoteText"/>
              <w:rPr>
                <w:rFonts w:ascii="Arial Narrow" w:eastAsia="Batang" w:hAnsi="Arial Narrow" w:cs="Tahoma"/>
                <w:b/>
                <w:color w:val="auto"/>
              </w:rPr>
            </w:pPr>
            <w:r w:rsidRPr="00057C53">
              <w:rPr>
                <w:rFonts w:ascii="Arial Narrow" w:eastAsia="Batang" w:hAnsi="Arial Narrow" w:cs="Tahoma"/>
                <w:b/>
                <w:color w:val="auto"/>
              </w:rPr>
              <w:t>Responsible</w:t>
            </w:r>
            <w:r w:rsidRPr="00057C53">
              <w:rPr>
                <w:rFonts w:ascii="Arial Narrow" w:eastAsia="Batang" w:hAnsi="Arial Narrow" w:cs="Tahoma"/>
                <w:color w:val="auto"/>
              </w:rPr>
              <w:t xml:space="preserve"> </w:t>
            </w:r>
            <w:r w:rsidRPr="00057C53">
              <w:rPr>
                <w:rFonts w:ascii="Arial Narrow" w:eastAsia="Batang" w:hAnsi="Arial Narrow" w:cs="Tahoma"/>
                <w:i/>
                <w:color w:val="auto"/>
              </w:rPr>
              <w:t>/</w:t>
            </w:r>
            <w:r w:rsidRPr="00057C53">
              <w:rPr>
                <w:rFonts w:ascii="Arial Narrow" w:eastAsia="Batang" w:hAnsi="Arial Narrow" w:cs="Tahoma"/>
                <w:b/>
                <w:color w:val="auto"/>
              </w:rPr>
              <w:t xml:space="preserve"> </w:t>
            </w:r>
            <w:r w:rsidRPr="00057C53">
              <w:rPr>
                <w:rFonts w:ascii="SimSun" w:hAnsi="SimSun" w:cs="SimSun" w:hint="eastAsia"/>
                <w:i/>
                <w:color w:val="auto"/>
                <w:lang w:eastAsia="zh-CN"/>
              </w:rPr>
              <w:t>责任人</w:t>
            </w:r>
          </w:p>
          <w:p w14:paraId="1642FD82" w14:textId="77777777" w:rsidR="00BB7BB0" w:rsidRPr="00057C53" w:rsidRDefault="00BB7BB0" w:rsidP="00545DDD">
            <w:pPr>
              <w:pStyle w:val="EndnoteText"/>
              <w:rPr>
                <w:rFonts w:ascii="Arial Narrow" w:eastAsia="Batang" w:hAnsi="Arial Narrow" w:cs="Tahoma"/>
                <w:color w:val="auto"/>
              </w:rPr>
            </w:pPr>
          </w:p>
        </w:tc>
        <w:tc>
          <w:tcPr>
            <w:tcW w:w="1440" w:type="dxa"/>
            <w:gridSpan w:val="4"/>
          </w:tcPr>
          <w:p w14:paraId="23042903" w14:textId="77777777" w:rsidR="00BB7BB0" w:rsidRDefault="00BB7BB0" w:rsidP="00545DDD">
            <w:pPr>
              <w:pStyle w:val="EndnoteText"/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</w:pPr>
            <w:r w:rsidRPr="004B49D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Remarks</w:t>
            </w:r>
            <w:r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/ </w:t>
            </w:r>
          </w:p>
          <w:p w14:paraId="71A6282F" w14:textId="77777777" w:rsidR="00BB7BB0" w:rsidRPr="00DB7AF4" w:rsidRDefault="00BB7BB0" w:rsidP="00545DDD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>
              <w:rPr>
                <w:rFonts w:ascii="SimSun" w:hAnsi="SimSun" w:cs="SimSun" w:hint="eastAsia"/>
                <w:i/>
                <w:lang w:val="de-AT" w:eastAsia="zh-CN"/>
              </w:rPr>
              <w:t>备注</w:t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0E6099F3" w14:textId="77777777" w:rsidR="00BB7BB0" w:rsidRPr="00FD0733" w:rsidRDefault="00BB7BB0" w:rsidP="00545DDD">
            <w:pP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</w:pPr>
            <w:r w:rsidRPr="00895678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State of implementation (%)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 xml:space="preserve"> / </w:t>
            </w:r>
            <w:r>
              <w:rPr>
                <w:rFonts w:ascii="SimSun" w:hAnsi="SimSun" w:cs="SimSun" w:hint="eastAsia"/>
                <w:bCs/>
                <w:i/>
                <w:iCs/>
                <w:sz w:val="20"/>
                <w:szCs w:val="20"/>
                <w:lang w:val="en-US" w:eastAsia="zh-CN"/>
              </w:rPr>
              <w:t>执行</w:t>
            </w:r>
            <w:r>
              <w:rPr>
                <w:rFonts w:ascii="SimSun" w:hAnsi="SimSun" w:cs="Tahoma" w:hint="eastAsia"/>
                <w:bCs/>
                <w:i/>
                <w:iCs/>
                <w:sz w:val="20"/>
                <w:szCs w:val="20"/>
                <w:lang w:val="en-US" w:eastAsia="zh-CN"/>
              </w:rPr>
              <w:t>状态（%</w:t>
            </w:r>
            <w:r>
              <w:rPr>
                <w:rFonts w:ascii="SimSun" w:hAnsi="SimSun" w:cs="Tahoma"/>
                <w:bCs/>
                <w:i/>
                <w:iCs/>
                <w:sz w:val="20"/>
                <w:szCs w:val="20"/>
                <w:lang w:val="en-US" w:eastAsia="zh-CN"/>
              </w:rPr>
              <w:t>）</w:t>
            </w:r>
          </w:p>
        </w:tc>
      </w:tr>
      <w:tr w:rsidR="00BB7BB0" w:rsidRPr="00DB7AF4" w14:paraId="3A063029" w14:textId="77777777" w:rsidTr="00671E13">
        <w:trPr>
          <w:trHeight w:val="680"/>
        </w:trPr>
        <w:tc>
          <w:tcPr>
            <w:tcW w:w="501" w:type="dxa"/>
            <w:tcBorders>
              <w:left w:val="single" w:sz="18" w:space="0" w:color="auto"/>
            </w:tcBorders>
          </w:tcPr>
          <w:p w14:paraId="07D76AE5" w14:textId="20FC3D1E" w:rsidR="00BB7BB0" w:rsidRPr="007A3E26" w:rsidRDefault="00BB7BB0" w:rsidP="00520D9E">
            <w:pPr>
              <w:spacing w:before="40"/>
              <w:jc w:val="center"/>
              <w:rPr>
                <w:rFonts w:ascii="Arial Narrow" w:hAnsi="Arial Narrow" w:cs="Tahoma"/>
                <w:sz w:val="20"/>
                <w:szCs w:val="20"/>
                <w:lang w:eastAsia="zh-CN"/>
              </w:rPr>
            </w:pPr>
          </w:p>
        </w:tc>
        <w:tc>
          <w:tcPr>
            <w:tcW w:w="4461" w:type="dxa"/>
            <w:gridSpan w:val="4"/>
          </w:tcPr>
          <w:p w14:paraId="6E2C7608" w14:textId="5D1A30C9" w:rsidR="00101B98" w:rsidRPr="00103D57" w:rsidRDefault="00C70729" w:rsidP="0027521B">
            <w:pPr>
              <w:rPr>
                <w:rFonts w:ascii="Arial Narrow" w:hAnsi="Arial Narrow" w:cs="Tahoma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559" w:type="dxa"/>
            <w:gridSpan w:val="3"/>
          </w:tcPr>
          <w:p w14:paraId="3AB8FC81" w14:textId="40D1C7C6" w:rsidR="00BB7BB0" w:rsidRPr="00057C53" w:rsidRDefault="00C70729" w:rsidP="00097AEC">
            <w:pPr>
              <w:rPr>
                <w:rFonts w:ascii="Arial Narrow" w:hAnsi="Arial Narrow" w:cs="Tahoma"/>
                <w:color w:val="auto"/>
                <w:sz w:val="20"/>
                <w:szCs w:val="20"/>
                <w:lang w:val="de-AT"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65BBB468" w14:textId="46B3BFC7" w:rsidR="00BB7BB0" w:rsidRPr="00057C53" w:rsidRDefault="00C70729" w:rsidP="00000298">
            <w:pPr>
              <w:rPr>
                <w:rFonts w:ascii="Arial Narrow" w:hAnsi="Arial Narrow" w:cs="Tahoma"/>
                <w:color w:val="auto"/>
                <w:sz w:val="20"/>
                <w:szCs w:val="20"/>
                <w:lang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0" w:type="dxa"/>
            <w:gridSpan w:val="4"/>
          </w:tcPr>
          <w:p w14:paraId="6D04E7EC" w14:textId="4A3674A7" w:rsidR="00BB7BB0" w:rsidRPr="00DB7AF4" w:rsidRDefault="00C70729" w:rsidP="00520D9E">
            <w:pPr>
              <w:pStyle w:val="EndnoteText"/>
              <w:rPr>
                <w:rFonts w:ascii="Arial Narrow" w:eastAsia="Batang" w:hAnsi="Arial Narrow" w:cs="Tahoma"/>
                <w:b/>
                <w:lang w:val="en-GB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70424962" w14:textId="77777777" w:rsidR="00BB7BB0" w:rsidRPr="00DB7AF4" w:rsidRDefault="00BB7BB0" w:rsidP="00520D9E">
            <w:pPr>
              <w:pStyle w:val="EndnoteText"/>
              <w:rPr>
                <w:rFonts w:ascii="Arial Narrow" w:eastAsia="Batang" w:hAnsi="Arial Narrow" w:cs="Tahoma"/>
                <w:b/>
                <w:lang w:val="en-GB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C70729" w:rsidRPr="00DB7AF4" w14:paraId="7EE40EC2" w14:textId="77777777" w:rsidTr="00671E13">
        <w:trPr>
          <w:trHeight w:val="680"/>
        </w:trPr>
        <w:tc>
          <w:tcPr>
            <w:tcW w:w="501" w:type="dxa"/>
            <w:tcBorders>
              <w:left w:val="single" w:sz="18" w:space="0" w:color="auto"/>
            </w:tcBorders>
          </w:tcPr>
          <w:p w14:paraId="6081CA91" w14:textId="77777777" w:rsidR="00C70729" w:rsidRPr="007A3E26" w:rsidRDefault="00C70729" w:rsidP="00520D9E">
            <w:pPr>
              <w:spacing w:before="40"/>
              <w:jc w:val="center"/>
              <w:rPr>
                <w:rFonts w:ascii="Arial Narrow" w:hAnsi="Arial Narrow" w:cs="Tahoma"/>
                <w:sz w:val="20"/>
                <w:szCs w:val="20"/>
                <w:lang w:eastAsia="zh-CN"/>
              </w:rPr>
            </w:pPr>
          </w:p>
        </w:tc>
        <w:tc>
          <w:tcPr>
            <w:tcW w:w="4461" w:type="dxa"/>
            <w:gridSpan w:val="4"/>
          </w:tcPr>
          <w:p w14:paraId="6E44FF34" w14:textId="3BF7698D" w:rsidR="00C70729" w:rsidRDefault="00C70729" w:rsidP="0027521B">
            <w:pPr>
              <w:rPr>
                <w:rFonts w:ascii="Arial Narrow" w:hAnsi="Arial Narrow" w:cs="Tahoma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559" w:type="dxa"/>
            <w:gridSpan w:val="3"/>
          </w:tcPr>
          <w:p w14:paraId="67FF689F" w14:textId="55A12E7E" w:rsidR="00C70729" w:rsidRPr="00DB7AF4" w:rsidRDefault="00C70729" w:rsidP="00097AEC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4C5D89FB" w14:textId="390FD8C6" w:rsidR="00C70729" w:rsidRPr="00DB7AF4" w:rsidRDefault="00C70729" w:rsidP="00000298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0" w:type="dxa"/>
            <w:gridSpan w:val="4"/>
          </w:tcPr>
          <w:p w14:paraId="3B834371" w14:textId="72AD6FF1" w:rsidR="00C70729" w:rsidRPr="00DB7AF4" w:rsidRDefault="00C70729" w:rsidP="00520D9E">
            <w:pPr>
              <w:pStyle w:val="EndnoteText"/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35BF170D" w14:textId="29499213" w:rsidR="00C70729" w:rsidRPr="00DB7AF4" w:rsidRDefault="00C70729" w:rsidP="00520D9E">
            <w:pPr>
              <w:pStyle w:val="EndnoteText"/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C70729" w:rsidRPr="00DB7AF4" w14:paraId="479C4777" w14:textId="77777777" w:rsidTr="00671E13">
        <w:trPr>
          <w:trHeight w:val="680"/>
        </w:trPr>
        <w:tc>
          <w:tcPr>
            <w:tcW w:w="501" w:type="dxa"/>
            <w:tcBorders>
              <w:left w:val="single" w:sz="18" w:space="0" w:color="auto"/>
            </w:tcBorders>
          </w:tcPr>
          <w:p w14:paraId="3DFE8994" w14:textId="77777777" w:rsidR="00C70729" w:rsidRPr="007A3E26" w:rsidRDefault="00C70729" w:rsidP="00520D9E">
            <w:pPr>
              <w:spacing w:before="40"/>
              <w:jc w:val="center"/>
              <w:rPr>
                <w:rFonts w:ascii="Arial Narrow" w:hAnsi="Arial Narrow" w:cs="Tahoma"/>
                <w:sz w:val="20"/>
                <w:szCs w:val="20"/>
                <w:lang w:eastAsia="zh-CN"/>
              </w:rPr>
            </w:pPr>
          </w:p>
        </w:tc>
        <w:tc>
          <w:tcPr>
            <w:tcW w:w="4461" w:type="dxa"/>
            <w:gridSpan w:val="4"/>
          </w:tcPr>
          <w:p w14:paraId="68F0C70F" w14:textId="5E0DE1ED" w:rsidR="00C70729" w:rsidRDefault="00C70729" w:rsidP="0027521B">
            <w:pPr>
              <w:rPr>
                <w:rFonts w:ascii="Arial Narrow" w:hAnsi="Arial Narrow" w:cs="Tahoma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559" w:type="dxa"/>
            <w:gridSpan w:val="3"/>
          </w:tcPr>
          <w:p w14:paraId="7811718C" w14:textId="2381791B" w:rsidR="00C70729" w:rsidRPr="00DB7AF4" w:rsidRDefault="00C70729" w:rsidP="00097AEC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503E05AA" w14:textId="2FFC0736" w:rsidR="00C70729" w:rsidRPr="00DB7AF4" w:rsidRDefault="00C70729" w:rsidP="00000298">
            <w:pPr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0" w:type="dxa"/>
            <w:gridSpan w:val="4"/>
          </w:tcPr>
          <w:p w14:paraId="766C23B2" w14:textId="02AC5BC7" w:rsidR="00C70729" w:rsidRPr="00DB7AF4" w:rsidRDefault="00C70729" w:rsidP="00520D9E">
            <w:pPr>
              <w:pStyle w:val="EndnoteText"/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2DA254CF" w14:textId="06759FE6" w:rsidR="00C70729" w:rsidRPr="00DB7AF4" w:rsidRDefault="00C70729" w:rsidP="00520D9E">
            <w:pPr>
              <w:pStyle w:val="EndnoteText"/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BB7BB0" w:rsidRPr="00D72C00" w14:paraId="58FEAD74" w14:textId="77777777" w:rsidTr="003B1A74">
        <w:trPr>
          <w:trHeight w:val="798"/>
        </w:trPr>
        <w:tc>
          <w:tcPr>
            <w:tcW w:w="501" w:type="dxa"/>
            <w:tcBorders>
              <w:left w:val="single" w:sz="18" w:space="0" w:color="auto"/>
            </w:tcBorders>
          </w:tcPr>
          <w:p w14:paraId="1A725C9B" w14:textId="77777777" w:rsidR="00BB7BB0" w:rsidRPr="00DB7AF4" w:rsidRDefault="00BB7BB0" w:rsidP="00545DDD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5.2</w:t>
            </w:r>
          </w:p>
        </w:tc>
        <w:tc>
          <w:tcPr>
            <w:tcW w:w="4461" w:type="dxa"/>
            <w:gridSpan w:val="4"/>
          </w:tcPr>
          <w:p w14:paraId="30575344" w14:textId="037E1C5B" w:rsidR="00BB7BB0" w:rsidRPr="003B1A74" w:rsidRDefault="00BB7BB0" w:rsidP="003B1A74">
            <w:pPr>
              <w:pStyle w:val="Heading8"/>
              <w:spacing w:before="40"/>
              <w:rPr>
                <w:rFonts w:ascii="Arial Narrow" w:eastAsia="Batang" w:hAnsi="Arial Narrow" w:cs="Tahoma"/>
                <w:b/>
                <w:i w:val="0"/>
                <w:sz w:val="20"/>
              </w:rPr>
            </w:pPr>
            <w:r w:rsidRPr="00CB7BDF">
              <w:rPr>
                <w:rFonts w:ascii="Arial Narrow" w:eastAsia="Batang" w:hAnsi="Arial Narrow" w:cs="Tahoma"/>
                <w:b/>
                <w:bCs/>
                <w:i w:val="0"/>
                <w:iCs/>
                <w:sz w:val="20"/>
                <w:lang w:val="en-GB"/>
              </w:rPr>
              <w:t>Correction of System to prevent failure systematically</w:t>
            </w:r>
            <w:r w:rsidR="007735AC" w:rsidRPr="00CB7BDF">
              <w:rPr>
                <w:rFonts w:ascii="Arial Narrow" w:hAnsi="Arial Narrow" w:cs="Tahoma" w:hint="eastAsia"/>
                <w:b/>
                <w:bCs/>
                <w:i w:val="0"/>
                <w:iCs/>
                <w:sz w:val="20"/>
                <w:lang w:val="en-GB" w:eastAsia="zh-CN"/>
              </w:rPr>
              <w:t xml:space="preserve"> </w:t>
            </w:r>
            <w:r w:rsidR="007735AC" w:rsidRPr="00CB7BDF">
              <w:rPr>
                <w:rFonts w:ascii="Arial Narrow" w:eastAsia="Batang" w:hAnsi="Arial Narrow" w:cs="Tahoma" w:hint="eastAsia"/>
                <w:b/>
                <w:bCs/>
                <w:iCs/>
                <w:lang w:val="en-GB"/>
              </w:rPr>
              <w:t>(related to 5 why</w:t>
            </w:r>
            <w:r w:rsidR="007735AC" w:rsidRPr="00CB7BDF">
              <w:rPr>
                <w:rFonts w:ascii="Arial Narrow" w:hAnsi="Arial Narrow" w:cs="Tahoma" w:hint="eastAsia"/>
                <w:b/>
                <w:bCs/>
                <w:iCs/>
                <w:lang w:val="en-GB" w:eastAsia="zh-CN"/>
              </w:rPr>
              <w:t xml:space="preserve"> system</w:t>
            </w:r>
            <w:r w:rsidR="007735AC" w:rsidRPr="00CB7BDF">
              <w:rPr>
                <w:rFonts w:ascii="Arial Narrow" w:hAnsi="Arial Narrow" w:cs="Tahoma" w:hint="eastAsia"/>
                <w:bCs/>
                <w:iCs/>
                <w:lang w:val="en-GB" w:eastAsia="zh-CN"/>
              </w:rPr>
              <w:t>)</w:t>
            </w:r>
            <w:r w:rsidRPr="00CB7BDF">
              <w:rPr>
                <w:rFonts w:ascii="Arial Narrow" w:eastAsia="Batang" w:hAnsi="Arial Narrow" w:cs="Tahoma"/>
                <w:iCs/>
                <w:lang w:val="en-US"/>
              </w:rPr>
              <w:t>/</w:t>
            </w:r>
            <w:r w:rsidRPr="0016501B">
              <w:rPr>
                <w:rFonts w:ascii="Arial Narrow" w:eastAsia="Batang" w:hAnsi="Arial Narrow" w:cs="Tahoma"/>
                <w:lang w:val="en-US"/>
              </w:rPr>
              <w:t xml:space="preserve"> </w:t>
            </w:r>
            <w:r>
              <w:rPr>
                <w:rFonts w:ascii="SimSun" w:hAnsi="SimSun" w:cs="Tahoma" w:hint="eastAsia"/>
                <w:lang w:val="en-US" w:eastAsia="zh-CN"/>
              </w:rPr>
              <w:t>系统纠正用以进行失效的预防</w:t>
            </w:r>
            <w:r w:rsidR="005E2995">
              <w:rPr>
                <w:rFonts w:ascii="SimSun" w:hAnsi="SimSun" w:cs="Tahoma" w:hint="eastAsia"/>
                <w:lang w:val="en-US" w:eastAsia="zh-CN"/>
              </w:rPr>
              <w:t>（与</w:t>
            </w:r>
            <w:r w:rsidR="00186116">
              <w:rPr>
                <w:rFonts w:ascii="SimSun" w:hAnsi="SimSun" w:cs="Tahoma" w:hint="eastAsia"/>
                <w:lang w:val="en-US" w:eastAsia="zh-CN"/>
              </w:rPr>
              <w:t>系统相关的</w:t>
            </w:r>
            <w:r w:rsidR="00A22D6F">
              <w:rPr>
                <w:rFonts w:ascii="SimSun" w:hAnsi="SimSun" w:cs="Tahoma" w:hint="eastAsia"/>
                <w:lang w:val="en-US" w:eastAsia="zh-CN"/>
              </w:rPr>
              <w:t>5个为什么</w:t>
            </w:r>
            <w:r w:rsidR="005E2995">
              <w:rPr>
                <w:rFonts w:ascii="SimSun" w:hAnsi="SimSun" w:cs="Tahoma" w:hint="eastAsia"/>
                <w:lang w:val="en-US" w:eastAsia="zh-CN"/>
              </w:rPr>
              <w:t>）</w:t>
            </w:r>
          </w:p>
        </w:tc>
        <w:tc>
          <w:tcPr>
            <w:tcW w:w="1559" w:type="dxa"/>
            <w:gridSpan w:val="3"/>
          </w:tcPr>
          <w:p w14:paraId="212230F2" w14:textId="77777777" w:rsidR="00BB7BB0" w:rsidRPr="00057C53" w:rsidRDefault="00BB7BB0" w:rsidP="00545DDD">
            <w:pPr>
              <w:pStyle w:val="EndnoteText"/>
              <w:rPr>
                <w:rFonts w:ascii="Arial Narrow" w:eastAsia="Batang" w:hAnsi="Arial Narrow" w:cs="Tahoma"/>
                <w:bCs/>
                <w:color w:val="auto"/>
                <w:lang w:val="en-US"/>
              </w:rPr>
            </w:pPr>
            <w:r w:rsidRPr="00057C53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GB"/>
              </w:rPr>
              <w:t>Date (CW not accepted</w:t>
            </w:r>
            <w:r w:rsidRPr="00057C53">
              <w:rPr>
                <w:rFonts w:ascii="Arial Narrow" w:eastAsia="Batang" w:hAnsi="Arial Narrow" w:cs="Tahoma"/>
                <w:b/>
                <w:color w:val="auto"/>
                <w:lang w:val="en-US"/>
              </w:rPr>
              <w:t>)</w:t>
            </w:r>
            <w:r w:rsidRPr="00057C53">
              <w:rPr>
                <w:rFonts w:ascii="Arial Narrow" w:eastAsia="Batang" w:hAnsi="Arial Narrow" w:cs="Tahoma"/>
                <w:color w:val="auto"/>
                <w:lang w:val="en-US"/>
              </w:rPr>
              <w:t xml:space="preserve"> </w:t>
            </w:r>
            <w:r w:rsidRPr="00057C53">
              <w:rPr>
                <w:rFonts w:ascii="Arial Narrow" w:eastAsia="Batang" w:hAnsi="Arial Narrow" w:cs="Tahoma"/>
                <w:i/>
                <w:color w:val="auto"/>
                <w:lang w:val="en-US"/>
              </w:rPr>
              <w:t>/</w:t>
            </w:r>
            <w:r w:rsidRPr="00057C53">
              <w:rPr>
                <w:rFonts w:ascii="Arial Narrow" w:eastAsia="Batang" w:hAnsi="Arial Narrow" w:cs="Tahoma"/>
                <w:color w:val="auto"/>
                <w:sz w:val="18"/>
                <w:szCs w:val="18"/>
                <w:lang w:val="en-US"/>
              </w:rPr>
              <w:t xml:space="preserve"> </w:t>
            </w:r>
            <w:r w:rsidRPr="00057C53">
              <w:rPr>
                <w:rFonts w:ascii="SimSun" w:hAnsi="SimSun" w:cs="Tahoma" w:hint="eastAsia"/>
                <w:i/>
                <w:color w:val="auto"/>
                <w:lang w:val="en-US" w:eastAsia="zh-CN"/>
              </w:rPr>
              <w:t>日期</w:t>
            </w:r>
            <w:r w:rsidRPr="00057C53">
              <w:rPr>
                <w:rFonts w:ascii="Arial Narrow" w:eastAsia="Batang" w:hAnsi="Arial Narrow" w:cs="Tahoma"/>
                <w:i/>
                <w:color w:val="auto"/>
                <w:lang w:val="en-US"/>
              </w:rPr>
              <w:t xml:space="preserve"> (</w:t>
            </w:r>
            <w:r w:rsidRPr="00057C53">
              <w:rPr>
                <w:rFonts w:ascii="SimSun" w:hAnsi="SimSun" w:cs="Tahoma" w:hint="eastAsia"/>
                <w:i/>
                <w:color w:val="auto"/>
                <w:lang w:val="en-US" w:eastAsia="zh-CN"/>
              </w:rPr>
              <w:t>不接受周</w:t>
            </w:r>
            <w:r w:rsidRPr="00057C53">
              <w:rPr>
                <w:rFonts w:ascii="Arial Narrow" w:eastAsia="Batang" w:hAnsi="Arial Narrow" w:cs="Tahoma"/>
                <w:i/>
                <w:color w:val="auto"/>
                <w:lang w:val="en-US"/>
              </w:rPr>
              <w:t>)</w:t>
            </w:r>
          </w:p>
        </w:tc>
        <w:tc>
          <w:tcPr>
            <w:tcW w:w="1360" w:type="dxa"/>
            <w:gridSpan w:val="6"/>
          </w:tcPr>
          <w:p w14:paraId="37BC7434" w14:textId="77777777" w:rsidR="00BB7BB0" w:rsidRPr="00057C53" w:rsidRDefault="00BB7BB0" w:rsidP="00545DDD">
            <w:pPr>
              <w:pStyle w:val="EndnoteText"/>
              <w:rPr>
                <w:rFonts w:ascii="Arial Narrow" w:eastAsia="Batang" w:hAnsi="Arial Narrow" w:cs="Tahoma"/>
                <w:b/>
                <w:color w:val="auto"/>
              </w:rPr>
            </w:pPr>
            <w:r w:rsidRPr="00057C53">
              <w:rPr>
                <w:rFonts w:ascii="Arial Narrow" w:eastAsia="Batang" w:hAnsi="Arial Narrow" w:cs="Tahoma"/>
                <w:b/>
                <w:color w:val="auto"/>
              </w:rPr>
              <w:t>Responsible</w:t>
            </w:r>
            <w:r w:rsidRPr="00057C53">
              <w:rPr>
                <w:rFonts w:ascii="Arial Narrow" w:eastAsia="Batang" w:hAnsi="Arial Narrow" w:cs="Tahoma"/>
                <w:color w:val="auto"/>
              </w:rPr>
              <w:t xml:space="preserve"> </w:t>
            </w:r>
            <w:r w:rsidRPr="00057C53">
              <w:rPr>
                <w:rFonts w:ascii="Arial Narrow" w:eastAsia="Batang" w:hAnsi="Arial Narrow" w:cs="Tahoma"/>
                <w:i/>
                <w:color w:val="auto"/>
              </w:rPr>
              <w:t>/</w:t>
            </w:r>
            <w:r w:rsidRPr="00057C53">
              <w:rPr>
                <w:rFonts w:ascii="Arial Narrow" w:eastAsia="Batang" w:hAnsi="Arial Narrow" w:cs="Tahoma"/>
                <w:b/>
                <w:color w:val="auto"/>
              </w:rPr>
              <w:t xml:space="preserve"> </w:t>
            </w:r>
            <w:r w:rsidRPr="00057C53">
              <w:rPr>
                <w:rFonts w:ascii="SimSun" w:hAnsi="SimSun" w:cs="SimSun" w:hint="eastAsia"/>
                <w:i/>
                <w:color w:val="auto"/>
                <w:lang w:eastAsia="zh-CN"/>
              </w:rPr>
              <w:t>责任人</w:t>
            </w:r>
          </w:p>
          <w:p w14:paraId="53C2C2E2" w14:textId="77777777" w:rsidR="00BB7BB0" w:rsidRPr="00057C53" w:rsidRDefault="00BB7BB0" w:rsidP="00545DDD">
            <w:pPr>
              <w:pStyle w:val="EndnoteText"/>
              <w:rPr>
                <w:rFonts w:ascii="Arial Narrow" w:eastAsia="Batang" w:hAnsi="Arial Narrow" w:cs="Tahoma"/>
                <w:color w:val="auto"/>
              </w:rPr>
            </w:pPr>
          </w:p>
        </w:tc>
        <w:tc>
          <w:tcPr>
            <w:tcW w:w="1440" w:type="dxa"/>
            <w:gridSpan w:val="4"/>
          </w:tcPr>
          <w:p w14:paraId="71BB49B1" w14:textId="77777777" w:rsidR="00BB7BB0" w:rsidRDefault="00BB7BB0" w:rsidP="00545DDD">
            <w:pPr>
              <w:pStyle w:val="EndnoteText"/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</w:pPr>
            <w:r w:rsidRPr="004B49D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Remarks</w:t>
            </w:r>
            <w:r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/ </w:t>
            </w:r>
          </w:p>
          <w:p w14:paraId="3906F33A" w14:textId="77777777" w:rsidR="00BB7BB0" w:rsidRPr="00DB7AF4" w:rsidRDefault="00BB7BB0" w:rsidP="00545DDD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>
              <w:rPr>
                <w:rFonts w:ascii="SimSun" w:hAnsi="SimSun" w:cs="SimSun" w:hint="eastAsia"/>
                <w:i/>
                <w:lang w:val="de-AT" w:eastAsia="zh-CN"/>
              </w:rPr>
              <w:t>备注</w:t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5AADCF83" w14:textId="77777777" w:rsidR="00BB7BB0" w:rsidRPr="00994D97" w:rsidRDefault="00BB7BB0" w:rsidP="00545DDD">
            <w:pPr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895678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State of implementation (%)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 xml:space="preserve"> /</w:t>
            </w:r>
            <w:r>
              <w:rPr>
                <w:rFonts w:ascii="SimSun" w:hAnsi="SimSun" w:cs="SimSun" w:hint="eastAsia"/>
                <w:bCs/>
                <w:i/>
                <w:iCs/>
                <w:sz w:val="20"/>
                <w:szCs w:val="20"/>
                <w:lang w:val="en-US" w:eastAsia="zh-CN"/>
              </w:rPr>
              <w:t>执行</w:t>
            </w:r>
            <w:r>
              <w:rPr>
                <w:rFonts w:ascii="SimSun" w:hAnsi="SimSun" w:cs="Tahoma" w:hint="eastAsia"/>
                <w:bCs/>
                <w:i/>
                <w:iCs/>
                <w:sz w:val="20"/>
                <w:szCs w:val="20"/>
                <w:lang w:val="en-US" w:eastAsia="zh-CN"/>
              </w:rPr>
              <w:t>状态（%</w:t>
            </w:r>
            <w:r>
              <w:rPr>
                <w:rFonts w:ascii="SimSun" w:hAnsi="SimSun" w:cs="Tahoma"/>
                <w:bCs/>
                <w:i/>
                <w:iCs/>
                <w:sz w:val="20"/>
                <w:szCs w:val="20"/>
                <w:lang w:val="en-US" w:eastAsia="zh-CN"/>
              </w:rPr>
              <w:t>）</w:t>
            </w:r>
          </w:p>
        </w:tc>
      </w:tr>
      <w:tr w:rsidR="00BB7BB0" w:rsidRPr="00DB7AF4" w14:paraId="098A739B" w14:textId="77777777" w:rsidTr="00C70729">
        <w:trPr>
          <w:trHeight w:val="676"/>
        </w:trPr>
        <w:tc>
          <w:tcPr>
            <w:tcW w:w="501" w:type="dxa"/>
            <w:tcBorders>
              <w:left w:val="single" w:sz="18" w:space="0" w:color="auto"/>
            </w:tcBorders>
          </w:tcPr>
          <w:p w14:paraId="3D512551" w14:textId="07C15994" w:rsidR="00BB7BB0" w:rsidRPr="000466B9" w:rsidRDefault="00BB7BB0" w:rsidP="00520D9E">
            <w:pPr>
              <w:spacing w:before="40"/>
              <w:jc w:val="center"/>
              <w:rPr>
                <w:rFonts w:ascii="Arial Narrow" w:eastAsiaTheme="minorEastAsia" w:hAnsi="Arial Narrow" w:cs="Tahoma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4461" w:type="dxa"/>
            <w:gridSpan w:val="4"/>
          </w:tcPr>
          <w:p w14:paraId="6D1156A9" w14:textId="76E0F0E9" w:rsidR="00BB7BB0" w:rsidRPr="00E50CB9" w:rsidRDefault="00BB7BB0" w:rsidP="00671E13">
            <w:pPr>
              <w:rPr>
                <w:noProof/>
                <w:lang w:val="en-US" w:eastAsia="zh-CN"/>
              </w:rPr>
            </w:pPr>
          </w:p>
          <w:p w14:paraId="4D36811D" w14:textId="77777777" w:rsidR="005D7310" w:rsidRPr="001E695F" w:rsidRDefault="005D7310" w:rsidP="00671E13">
            <w:pPr>
              <w:rPr>
                <w:noProof/>
                <w:lang w:eastAsia="zh-CN"/>
              </w:rPr>
            </w:pPr>
          </w:p>
        </w:tc>
        <w:tc>
          <w:tcPr>
            <w:tcW w:w="1559" w:type="dxa"/>
            <w:gridSpan w:val="3"/>
          </w:tcPr>
          <w:p w14:paraId="3F0408C8" w14:textId="4D11EAA2" w:rsidR="00BB7BB0" w:rsidRPr="00057C53" w:rsidRDefault="00C70729" w:rsidP="00097AEC">
            <w:pPr>
              <w:rPr>
                <w:rFonts w:ascii="Arial Narrow" w:eastAsiaTheme="minorEastAsia" w:hAnsi="Arial Narrow" w:cs="Tahoma"/>
                <w:color w:val="auto"/>
                <w:sz w:val="20"/>
                <w:szCs w:val="20"/>
                <w:lang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18D1B2EE" w14:textId="43632B02" w:rsidR="00BB7BB0" w:rsidRPr="00057C53" w:rsidRDefault="00C70729" w:rsidP="00DA347E">
            <w:pPr>
              <w:rPr>
                <w:rFonts w:ascii="Arial Narrow" w:hAnsi="Arial Narrow" w:cs="Tahoma"/>
                <w:bCs/>
                <w:color w:val="auto"/>
                <w:sz w:val="20"/>
                <w:szCs w:val="20"/>
                <w:lang w:eastAsia="zh-CN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440" w:type="dxa"/>
            <w:gridSpan w:val="4"/>
          </w:tcPr>
          <w:p w14:paraId="3FCA18DF" w14:textId="77777777" w:rsidR="00BB7BB0" w:rsidRPr="00DB7AF4" w:rsidRDefault="00BB7BB0" w:rsidP="00D377AA">
            <w:pPr>
              <w:pStyle w:val="EndnoteText"/>
              <w:rPr>
                <w:rFonts w:ascii="Arial Narrow" w:eastAsia="Batang" w:hAnsi="Arial Narrow" w:cs="Tahoma"/>
                <w:b/>
                <w:lang w:val="en-GB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736" w:type="dxa"/>
            <w:gridSpan w:val="3"/>
            <w:tcBorders>
              <w:right w:val="single" w:sz="18" w:space="0" w:color="auto"/>
            </w:tcBorders>
          </w:tcPr>
          <w:p w14:paraId="4728F6A2" w14:textId="77777777" w:rsidR="00BB7BB0" w:rsidRPr="00DB7AF4" w:rsidRDefault="00BB7BB0" w:rsidP="00D377AA">
            <w:pPr>
              <w:pStyle w:val="EndnoteText"/>
              <w:rPr>
                <w:rFonts w:ascii="Arial Narrow" w:eastAsia="Batang" w:hAnsi="Arial Narrow" w:cs="Tahoma"/>
                <w:b/>
                <w:lang w:val="en-GB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BB7BB0" w:rsidRPr="00984858" w14:paraId="15027198" w14:textId="77777777" w:rsidTr="00671E13">
        <w:trPr>
          <w:trHeight w:val="488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1F81B11D" w14:textId="77777777" w:rsidR="00BB7BB0" w:rsidRPr="00DB7AF4" w:rsidRDefault="00BB7BB0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5.3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4D747B07" w14:textId="454FB24A" w:rsidR="00BB7BB0" w:rsidRPr="009E6F3B" w:rsidRDefault="00BB7BB0" w:rsidP="00550036">
            <w:pPr>
              <w:pStyle w:val="EndnoteText"/>
              <w:tabs>
                <w:tab w:val="left" w:pos="8030"/>
              </w:tabs>
              <w:rPr>
                <w:rFonts w:ascii="Arial Narrow" w:eastAsiaTheme="minorEastAsia" w:hAnsi="Arial Narrow" w:cs="Tahoma"/>
                <w:bCs/>
                <w:color w:val="auto"/>
                <w:lang w:val="en-US" w:eastAsia="zh-CN"/>
              </w:rPr>
            </w:pPr>
            <w:r w:rsidRPr="004D5B86">
              <w:rPr>
                <w:rFonts w:ascii="Arial Narrow" w:eastAsia="Batang" w:hAnsi="Arial Narrow" w:cs="Tahoma"/>
                <w:b/>
                <w:iCs/>
                <w:color w:val="auto"/>
                <w:lang w:val="en-US"/>
              </w:rPr>
              <w:t>First delivery after implementation of corrective actions</w:t>
            </w:r>
            <w:r w:rsidRPr="004D5B86">
              <w:rPr>
                <w:rFonts w:ascii="Arial Narrow" w:eastAsia="Batang" w:hAnsi="Arial Narrow" w:cs="Tahoma"/>
                <w:b/>
                <w:bCs/>
                <w:color w:val="auto"/>
                <w:lang w:val="en-US"/>
              </w:rPr>
              <w:t xml:space="preserve"> </w:t>
            </w:r>
            <w:r w:rsidRPr="004D5B86">
              <w:rPr>
                <w:rFonts w:ascii="Arial Narrow" w:eastAsia="Batang" w:hAnsi="Arial Narrow" w:cs="Tahoma"/>
                <w:i/>
                <w:color w:val="auto"/>
                <w:lang w:val="en-US"/>
              </w:rPr>
              <w:t>/</w:t>
            </w:r>
            <w:r w:rsidRPr="004D5B86">
              <w:rPr>
                <w:rFonts w:ascii="Arial Narrow" w:eastAsia="Batang" w:hAnsi="Arial Narrow" w:cs="Tahoma"/>
                <w:color w:val="auto"/>
                <w:lang w:val="en-US"/>
              </w:rPr>
              <w:tab/>
            </w:r>
            <w:r w:rsidRPr="004D5B86">
              <w:rPr>
                <w:rFonts w:ascii="Arial Narrow" w:eastAsia="Batang" w:hAnsi="Arial Narrow" w:cs="Tahoma"/>
                <w:b/>
                <w:bCs/>
                <w:color w:val="auto"/>
                <w:lang w:val="en-US"/>
              </w:rPr>
              <w:t>Date</w:t>
            </w:r>
            <w:r w:rsidRPr="004D5B86">
              <w:rPr>
                <w:rFonts w:ascii="Arial Narrow" w:eastAsia="Batang" w:hAnsi="Arial Narrow" w:cs="Tahoma"/>
                <w:color w:val="auto"/>
                <w:lang w:val="en-US"/>
              </w:rPr>
              <w:t xml:space="preserve"> </w:t>
            </w:r>
            <w:r w:rsidRPr="004D5B86">
              <w:rPr>
                <w:rFonts w:ascii="Arial Narrow" w:eastAsia="Batang" w:hAnsi="Arial Narrow" w:cs="Tahoma"/>
                <w:i/>
                <w:color w:val="auto"/>
                <w:lang w:val="en-US"/>
              </w:rPr>
              <w:t>/</w:t>
            </w:r>
            <w:r w:rsidRPr="004D5B86">
              <w:rPr>
                <w:rFonts w:ascii="Arial Narrow" w:eastAsia="Batang" w:hAnsi="Arial Narrow" w:cs="Tahoma"/>
                <w:color w:val="auto"/>
                <w:lang w:val="en-US"/>
              </w:rPr>
              <w:t xml:space="preserve"> </w:t>
            </w:r>
            <w:r w:rsidRPr="004D5B86">
              <w:rPr>
                <w:rFonts w:ascii="SimSun" w:hAnsi="SimSun" w:cs="Tahoma" w:hint="eastAsia"/>
                <w:color w:val="auto"/>
                <w:lang w:val="en-US" w:eastAsia="zh-CN"/>
              </w:rPr>
              <w:t>日期</w:t>
            </w:r>
            <w:r w:rsidRPr="004D5B86">
              <w:rPr>
                <w:rFonts w:ascii="Arial Narrow" w:eastAsia="Batang" w:hAnsi="Arial Narrow" w:cs="Tahoma"/>
                <w:color w:val="auto"/>
                <w:lang w:val="en-US"/>
              </w:rPr>
              <w:t>:</w:t>
            </w:r>
            <w:r w:rsidRPr="004D5B86">
              <w:rPr>
                <w:rFonts w:ascii="Arial Narrow" w:eastAsia="Batang" w:hAnsi="Arial Narrow" w:cs="Tahoma"/>
                <w:i/>
                <w:color w:val="auto"/>
                <w:lang w:val="en-US"/>
              </w:rPr>
              <w:t xml:space="preserve"> </w:t>
            </w:r>
            <w:r w:rsidR="00C70729"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70729"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="00C70729" w:rsidRPr="00DB7AF4">
              <w:rPr>
                <w:rFonts w:ascii="Arial Narrow" w:eastAsia="Batang" w:hAnsi="Arial Narrow" w:cs="Tahoma"/>
              </w:rPr>
            </w:r>
            <w:r w:rsidR="00C70729" w:rsidRPr="00DB7AF4">
              <w:rPr>
                <w:rFonts w:ascii="Arial Narrow" w:eastAsia="Batang" w:hAnsi="Arial Narrow" w:cs="Tahoma"/>
              </w:rPr>
              <w:fldChar w:fldCharType="separate"/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fldChar w:fldCharType="end"/>
            </w:r>
          </w:p>
          <w:p w14:paraId="08A09F0D" w14:textId="77777777" w:rsidR="00BB7BB0" w:rsidRPr="004D5B86" w:rsidRDefault="00BB7BB0" w:rsidP="005F5719">
            <w:pPr>
              <w:pStyle w:val="EndnoteText"/>
              <w:rPr>
                <w:rFonts w:ascii="Arial Narrow" w:eastAsia="Batang" w:hAnsi="Arial Narrow" w:cs="Tahoma"/>
                <w:color w:val="auto"/>
              </w:rPr>
            </w:pPr>
            <w:r w:rsidRPr="004D5B86">
              <w:rPr>
                <w:rFonts w:ascii="Arial Narrow" w:hAnsi="Arial Narrow" w:cs="Tahoma" w:hint="eastAsia"/>
                <w:bCs/>
                <w:i/>
                <w:color w:val="auto"/>
                <w:lang w:val="de-AT" w:eastAsia="zh-CN"/>
              </w:rPr>
              <w:t>执行改进措施后的第一批次交货</w:t>
            </w:r>
            <w:r w:rsidRPr="004D5B86">
              <w:rPr>
                <w:rFonts w:ascii="Arial Narrow" w:eastAsia="Batang" w:hAnsi="Arial Narrow" w:cs="Tahoma"/>
                <w:i/>
                <w:iCs/>
                <w:color w:val="auto"/>
              </w:rPr>
              <w:t>:</w:t>
            </w:r>
          </w:p>
        </w:tc>
      </w:tr>
      <w:tr w:rsidR="00BB7BB0" w:rsidRPr="00984858" w14:paraId="2DDDEFAA" w14:textId="77777777" w:rsidTr="00671E13">
        <w:trPr>
          <w:trHeight w:val="487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19CC8CB8" w14:textId="77777777" w:rsidR="00BB7BB0" w:rsidRPr="006E2940" w:rsidRDefault="00BB7BB0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573F20AC" w14:textId="0E6694AE" w:rsidR="00BB7BB0" w:rsidRPr="00C70729" w:rsidRDefault="00BB7BB0" w:rsidP="00550036">
            <w:pPr>
              <w:pStyle w:val="EndnoteText"/>
              <w:tabs>
                <w:tab w:val="left" w:pos="7992"/>
              </w:tabs>
              <w:rPr>
                <w:rFonts w:ascii="Arial Narrow" w:eastAsiaTheme="minorEastAsia" w:hAnsi="Arial Narrow" w:cs="Tahoma"/>
                <w:b/>
                <w:bCs/>
                <w:color w:val="auto"/>
                <w:lang w:val="en-US" w:eastAsia="zh-CN"/>
              </w:rPr>
            </w:pPr>
            <w:r w:rsidRPr="004D5B86">
              <w:rPr>
                <w:rFonts w:ascii="Arial Narrow" w:eastAsia="Batang" w:hAnsi="Arial Narrow" w:cs="Tahoma"/>
                <w:b/>
                <w:iCs/>
                <w:color w:val="auto"/>
                <w:lang w:val="en-US"/>
              </w:rPr>
              <w:t>First delivery after implementation of detective actions</w:t>
            </w:r>
            <w:r w:rsidRPr="004D5B86">
              <w:rPr>
                <w:rFonts w:ascii="Arial Narrow" w:eastAsia="Batang" w:hAnsi="Arial Narrow" w:cs="Tahoma"/>
                <w:b/>
                <w:bCs/>
                <w:color w:val="auto"/>
                <w:lang w:val="en-US"/>
              </w:rPr>
              <w:t xml:space="preserve"> </w:t>
            </w:r>
            <w:r w:rsidRPr="004D5B86">
              <w:rPr>
                <w:rFonts w:ascii="Arial Narrow" w:eastAsia="Batang" w:hAnsi="Arial Narrow" w:cs="Tahoma"/>
                <w:i/>
                <w:color w:val="auto"/>
                <w:lang w:val="en-US"/>
              </w:rPr>
              <w:t>/</w:t>
            </w:r>
            <w:r w:rsidRPr="004D5B86">
              <w:rPr>
                <w:rFonts w:ascii="Arial Narrow" w:eastAsia="Batang" w:hAnsi="Arial Narrow" w:cs="Tahoma"/>
                <w:color w:val="auto"/>
                <w:lang w:val="en-US"/>
              </w:rPr>
              <w:tab/>
            </w:r>
            <w:r w:rsidRPr="004D5B86">
              <w:rPr>
                <w:rFonts w:ascii="Arial Narrow" w:eastAsia="Batang" w:hAnsi="Arial Narrow" w:cs="Tahoma"/>
                <w:b/>
                <w:bCs/>
                <w:color w:val="auto"/>
                <w:lang w:val="en-US"/>
              </w:rPr>
              <w:t>Date</w:t>
            </w:r>
            <w:r w:rsidRPr="004D5B86">
              <w:rPr>
                <w:rFonts w:ascii="Arial Narrow" w:eastAsia="Batang" w:hAnsi="Arial Narrow" w:cs="Tahoma"/>
                <w:color w:val="auto"/>
                <w:lang w:val="en-US"/>
              </w:rPr>
              <w:t xml:space="preserve"> </w:t>
            </w:r>
            <w:r w:rsidRPr="004D5B86">
              <w:rPr>
                <w:rFonts w:ascii="Arial Narrow" w:eastAsia="Batang" w:hAnsi="Arial Narrow" w:cs="Tahoma"/>
                <w:i/>
                <w:color w:val="auto"/>
                <w:lang w:val="en-US"/>
              </w:rPr>
              <w:t>/</w:t>
            </w:r>
            <w:r w:rsidRPr="004D5B86">
              <w:rPr>
                <w:rFonts w:ascii="Arial Narrow" w:eastAsia="Batang" w:hAnsi="Arial Narrow" w:cs="Tahoma"/>
                <w:color w:val="auto"/>
                <w:lang w:val="en-US"/>
              </w:rPr>
              <w:t xml:space="preserve"> </w:t>
            </w:r>
            <w:r w:rsidRPr="004D5B86">
              <w:rPr>
                <w:rFonts w:ascii="SimSun" w:hAnsi="SimSun" w:cs="Tahoma" w:hint="eastAsia"/>
                <w:color w:val="auto"/>
                <w:lang w:val="en-US" w:eastAsia="zh-CN"/>
              </w:rPr>
              <w:t>日期</w:t>
            </w:r>
            <w:r w:rsidRPr="004D5B86">
              <w:rPr>
                <w:rFonts w:ascii="Arial Narrow" w:eastAsia="Batang" w:hAnsi="Arial Narrow" w:cs="Tahoma"/>
                <w:color w:val="auto"/>
                <w:lang w:val="en-US"/>
              </w:rPr>
              <w:t>:</w:t>
            </w:r>
            <w:r w:rsidR="00C70729" w:rsidRPr="00DB7AF4">
              <w:rPr>
                <w:rFonts w:ascii="Arial Narrow" w:eastAsia="Batang" w:hAnsi="Arial Narrow" w:cs="Tahoma"/>
              </w:rPr>
              <w:t xml:space="preserve"> </w:t>
            </w:r>
            <w:r w:rsidR="00C70729"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70729"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="00C70729" w:rsidRPr="00DB7AF4">
              <w:rPr>
                <w:rFonts w:ascii="Arial Narrow" w:eastAsia="Batang" w:hAnsi="Arial Narrow" w:cs="Tahoma"/>
              </w:rPr>
            </w:r>
            <w:r w:rsidR="00C70729" w:rsidRPr="00DB7AF4">
              <w:rPr>
                <w:rFonts w:ascii="Arial Narrow" w:eastAsia="Batang" w:hAnsi="Arial Narrow" w:cs="Tahoma"/>
              </w:rPr>
              <w:fldChar w:fldCharType="separate"/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t> </w:t>
            </w:r>
            <w:r w:rsidR="00C70729" w:rsidRPr="00DB7AF4">
              <w:rPr>
                <w:rFonts w:ascii="Arial Narrow" w:eastAsia="Batang" w:hAnsi="Arial Narrow" w:cs="Tahoma"/>
              </w:rPr>
              <w:fldChar w:fldCharType="end"/>
            </w:r>
          </w:p>
          <w:p w14:paraId="2BD5384F" w14:textId="77777777" w:rsidR="00BB7BB0" w:rsidRPr="004D5B86" w:rsidRDefault="00BB7BB0" w:rsidP="00696B73">
            <w:pPr>
              <w:pStyle w:val="EndnoteText"/>
              <w:rPr>
                <w:rFonts w:ascii="Arial Narrow" w:eastAsia="Batang" w:hAnsi="Arial Narrow" w:cs="Tahoma"/>
                <w:b/>
                <w:bCs/>
                <w:color w:val="auto"/>
              </w:rPr>
            </w:pPr>
            <w:r w:rsidRPr="004D5B86">
              <w:rPr>
                <w:rFonts w:ascii="SimSun" w:hAnsi="SimSun" w:cs="SimSun" w:hint="eastAsia"/>
                <w:i/>
                <w:color w:val="auto"/>
                <w:lang w:val="de-AT" w:eastAsia="zh-CN"/>
              </w:rPr>
              <w:t>新的探测方法执行后的第一次交货</w:t>
            </w:r>
            <w:r w:rsidRPr="004D5B86">
              <w:rPr>
                <w:rFonts w:ascii="Arial Narrow" w:eastAsia="Batang" w:hAnsi="Arial Narrow" w:cs="Tahoma"/>
                <w:i/>
                <w:iCs/>
                <w:color w:val="auto"/>
              </w:rPr>
              <w:t>:</w:t>
            </w:r>
          </w:p>
        </w:tc>
      </w:tr>
      <w:tr w:rsidR="00BB7BB0" w:rsidRPr="00DB7AF4" w14:paraId="555C6FE6" w14:textId="77777777" w:rsidTr="00671E13">
        <w:trPr>
          <w:trHeight w:val="695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364012BE" w14:textId="77777777" w:rsidR="00BB7BB0" w:rsidRPr="006E2940" w:rsidRDefault="00BB7BB0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531BCF86" w14:textId="0A135DC0" w:rsidR="00BB7BB0" w:rsidRDefault="00BB7BB0" w:rsidP="00097AEC">
            <w:pPr>
              <w:pStyle w:val="EndnoteText"/>
              <w:rPr>
                <w:rFonts w:ascii="Arial Narrow" w:hAnsi="Arial Narrow" w:cs="Tahoma"/>
                <w:b/>
                <w:bCs/>
                <w:lang w:val="en-US" w:eastAsia="zh-CN"/>
              </w:rPr>
            </w:pPr>
            <w:r w:rsidRPr="00292414">
              <w:rPr>
                <w:rFonts w:ascii="Arial Narrow" w:eastAsia="Batang" w:hAnsi="Arial Narrow" w:cs="Tahoma"/>
                <w:b/>
                <w:iCs/>
                <w:lang w:val="en-GB"/>
              </w:rPr>
              <w:t>Marking of this delivery</w:t>
            </w:r>
            <w:r w:rsidRPr="00292414">
              <w:rPr>
                <w:rFonts w:ascii="Arial Narrow" w:eastAsia="Batang" w:hAnsi="Arial Narrow" w:cs="Tahoma"/>
                <w:bCs/>
                <w:i/>
                <w:lang w:val="en-GB"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  <w:lang w:val="en-GB"/>
              </w:rPr>
              <w:t xml:space="preserve">/ </w:t>
            </w:r>
            <w:r>
              <w:rPr>
                <w:rFonts w:ascii="SimSun" w:hAnsi="SimSun" w:cs="Tahoma" w:hint="eastAsia"/>
                <w:bCs/>
                <w:i/>
                <w:lang w:val="en-GB" w:eastAsia="zh-CN"/>
              </w:rPr>
              <w:t>交货的</w:t>
            </w:r>
            <w:r>
              <w:rPr>
                <w:rFonts w:ascii="SimSun" w:hAnsi="SimSun" w:cs="SimSun" w:hint="eastAsia"/>
                <w:bCs/>
                <w:i/>
                <w:lang w:val="en-GB" w:eastAsia="zh-CN"/>
              </w:rPr>
              <w:t>标识</w:t>
            </w:r>
            <w:r w:rsidRPr="00DB7AF4">
              <w:rPr>
                <w:rFonts w:ascii="Arial Narrow" w:eastAsia="Batang" w:hAnsi="Arial Narrow" w:cs="Tahoma"/>
                <w:i/>
                <w:iCs/>
                <w:lang w:val="en-GB"/>
              </w:rPr>
              <w:t>:</w:t>
            </w:r>
            <w:r w:rsidRPr="00DB7AF4">
              <w:rPr>
                <w:rFonts w:ascii="Arial Narrow" w:eastAsia="Batang" w:hAnsi="Arial Narrow" w:cs="Tahoma"/>
                <w:b/>
                <w:bCs/>
                <w:lang w:val="en-GB"/>
              </w:rPr>
              <w:t xml:space="preserve"> </w:t>
            </w:r>
            <w:r w:rsidR="00D05026">
              <w:rPr>
                <w:rFonts w:ascii="Arial Narrow" w:eastAsia="Batang" w:hAnsi="Arial Narrow" w:cs="Tahoma" w:hint="eastAsia"/>
                <w:b/>
                <w:bCs/>
                <w:lang w:val="en-GB" w:eastAsia="zh-CN"/>
              </w:rPr>
              <w:t xml:space="preserve"> </w:t>
            </w:r>
            <w:r w:rsidR="00D05026">
              <w:rPr>
                <w:rFonts w:ascii="Arial Narrow" w:eastAsia="Batang" w:hAnsi="Arial Narrow" w:cs="Tahoma"/>
                <w:b/>
                <w:bCs/>
                <w:lang w:val="en-US" w:eastAsia="zh-CN"/>
              </w:rPr>
              <w:t>…</w:t>
            </w:r>
          </w:p>
          <w:p w14:paraId="38EF2132" w14:textId="77777777" w:rsidR="00707F75" w:rsidRDefault="00707F75" w:rsidP="00097AEC">
            <w:pPr>
              <w:pStyle w:val="EndnoteText"/>
              <w:rPr>
                <w:rFonts w:ascii="Arial Narrow" w:hAnsi="Arial Narrow" w:cs="Tahoma"/>
                <w:b/>
                <w:bCs/>
                <w:lang w:val="en-US" w:eastAsia="zh-CN"/>
              </w:rPr>
            </w:pPr>
          </w:p>
          <w:p w14:paraId="5206D6E9" w14:textId="77777777" w:rsidR="00707F75" w:rsidRDefault="00707F75" w:rsidP="00097AEC">
            <w:pPr>
              <w:pStyle w:val="EndnoteText"/>
              <w:rPr>
                <w:rFonts w:ascii="Arial Narrow" w:hAnsi="Arial Narrow" w:cs="Tahoma"/>
                <w:b/>
                <w:bCs/>
                <w:lang w:val="en-US" w:eastAsia="zh-CN"/>
              </w:rPr>
            </w:pPr>
          </w:p>
          <w:p w14:paraId="2ECB4DC8" w14:textId="77777777" w:rsidR="00707F75" w:rsidRDefault="00707F75" w:rsidP="00097AEC">
            <w:pPr>
              <w:pStyle w:val="EndnoteText"/>
              <w:rPr>
                <w:rFonts w:ascii="Arial Narrow" w:hAnsi="Arial Narrow" w:cs="Tahoma"/>
                <w:b/>
                <w:bCs/>
                <w:lang w:val="en-US" w:eastAsia="zh-CN"/>
              </w:rPr>
            </w:pPr>
          </w:p>
          <w:p w14:paraId="1C66E36A" w14:textId="77777777" w:rsidR="00707F75" w:rsidRDefault="00707F75" w:rsidP="00097AEC">
            <w:pPr>
              <w:pStyle w:val="EndnoteText"/>
              <w:rPr>
                <w:rFonts w:ascii="Arial Narrow" w:hAnsi="Arial Narrow" w:cs="Tahoma"/>
                <w:b/>
                <w:bCs/>
                <w:lang w:val="en-US" w:eastAsia="zh-CN"/>
              </w:rPr>
            </w:pPr>
          </w:p>
          <w:p w14:paraId="56A6BC74" w14:textId="77777777" w:rsidR="00707F75" w:rsidRDefault="00707F75" w:rsidP="00097AEC">
            <w:pPr>
              <w:pStyle w:val="EndnoteText"/>
              <w:rPr>
                <w:rFonts w:ascii="Arial Narrow" w:hAnsi="Arial Narrow" w:cs="Tahoma"/>
                <w:b/>
                <w:bCs/>
                <w:lang w:val="en-US" w:eastAsia="zh-CN"/>
              </w:rPr>
            </w:pPr>
          </w:p>
          <w:p w14:paraId="58912F40" w14:textId="77777777" w:rsidR="00707F75" w:rsidRDefault="00707F75" w:rsidP="00097AEC">
            <w:pPr>
              <w:pStyle w:val="EndnoteText"/>
              <w:rPr>
                <w:rFonts w:ascii="Arial Narrow" w:hAnsi="Arial Narrow" w:cs="Tahoma"/>
                <w:b/>
                <w:bCs/>
                <w:lang w:val="en-US" w:eastAsia="zh-CN"/>
              </w:rPr>
            </w:pPr>
          </w:p>
          <w:p w14:paraId="12B6AC22" w14:textId="77777777" w:rsidR="00707F75" w:rsidRPr="00707F75" w:rsidRDefault="00707F75" w:rsidP="00097AEC">
            <w:pPr>
              <w:pStyle w:val="EndnoteText"/>
              <w:rPr>
                <w:rFonts w:ascii="Arial Narrow" w:hAnsi="Arial Narrow" w:cs="Tahoma"/>
                <w:b/>
                <w:bCs/>
                <w:lang w:val="en-US" w:eastAsia="zh-CN"/>
              </w:rPr>
            </w:pPr>
          </w:p>
          <w:p w14:paraId="6CF532F9" w14:textId="4F92E9F8" w:rsidR="00BB7BB0" w:rsidRPr="00E50CB9" w:rsidRDefault="00BB7BB0" w:rsidP="00D854F9">
            <w:pPr>
              <w:pStyle w:val="EndnoteText"/>
              <w:rPr>
                <w:rFonts w:ascii="Arial Narrow" w:eastAsiaTheme="minorEastAsia" w:hAnsi="Arial Narrow" w:cs="Tahoma"/>
                <w:bCs/>
                <w:color w:val="7030A0"/>
                <w:lang w:val="en-US" w:eastAsia="zh-CN"/>
              </w:rPr>
            </w:pPr>
          </w:p>
          <w:p w14:paraId="15B17EDC" w14:textId="77777777" w:rsidR="00BB7BB0" w:rsidRPr="00EB3D6A" w:rsidRDefault="00BB7BB0" w:rsidP="00D854F9">
            <w:pPr>
              <w:pStyle w:val="EndnoteText"/>
              <w:rPr>
                <w:rFonts w:ascii="Arial Narrow" w:eastAsiaTheme="minorEastAsia" w:hAnsi="Arial Narrow" w:cs="Tahoma"/>
                <w:b/>
                <w:bCs/>
                <w:lang w:val="de-AT" w:eastAsia="zh-CN"/>
              </w:rPr>
            </w:pPr>
          </w:p>
        </w:tc>
      </w:tr>
      <w:tr w:rsidR="00BB7BB0" w:rsidRPr="00984858" w14:paraId="43671201" w14:textId="77777777" w:rsidTr="00964290">
        <w:trPr>
          <w:trHeight w:val="1946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0B9EAD1" w14:textId="77777777" w:rsidR="00BB7BB0" w:rsidRPr="00DB7AF4" w:rsidRDefault="00BB7BB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lastRenderedPageBreak/>
              <w:t>6.0</w:t>
            </w:r>
          </w:p>
        </w:tc>
        <w:tc>
          <w:tcPr>
            <w:tcW w:w="10556" w:type="dxa"/>
            <w:gridSpan w:val="20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722CB8" w14:textId="0529F072" w:rsidR="00BB7BB0" w:rsidRPr="00343F5C" w:rsidRDefault="00BB7BB0" w:rsidP="004E28E3">
            <w:pPr>
              <w:tabs>
                <w:tab w:val="left" w:pos="8075"/>
              </w:tabs>
              <w:spacing w:before="40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61207D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Planned date of effectiveness check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DC2CCC">
              <w:rPr>
                <w:rFonts w:ascii="SimSun" w:hAnsi="SimSun" w:cs="SimSun" w:hint="eastAsia"/>
                <w:i/>
                <w:sz w:val="20"/>
                <w:szCs w:val="20"/>
                <w:lang w:val="de-AT" w:eastAsia="zh-CN"/>
              </w:rPr>
              <w:t>有效性验证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de-AT" w:eastAsia="zh-CN"/>
              </w:rPr>
              <w:t>的</w:t>
            </w:r>
            <w:r w:rsidRPr="00DC2CCC">
              <w:rPr>
                <w:rFonts w:ascii="SimSun" w:hAnsi="SimSun" w:cs="SimSun" w:hint="eastAsia"/>
                <w:i/>
                <w:sz w:val="20"/>
                <w:szCs w:val="20"/>
                <w:lang w:val="de-AT" w:eastAsia="zh-CN"/>
              </w:rPr>
              <w:t>计划日期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" w:name="Text82"/>
            <w:r w:rsidR="004B5155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4B5155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4B5155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4B5155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4B5155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4B5155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bookmarkEnd w:id="9"/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br/>
            </w:r>
            <w:r w:rsidRPr="0061207D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Validation method of effectiveness </w:t>
            </w:r>
            <w:r w:rsidRPr="005644B6">
              <w:rPr>
                <w:rFonts w:ascii="Arial Narrow" w:eastAsia="Batang" w:hAnsi="Arial Narrow" w:cs="Tahoma"/>
                <w:b/>
                <w:sz w:val="20"/>
                <w:szCs w:val="20"/>
              </w:rPr>
              <w:t>check (i.e. capability study, temporary 100% check,</w:t>
            </w:r>
            <w:r w:rsidR="00707F75" w:rsidRPr="005644B6">
              <w:rPr>
                <w:rFonts w:ascii="Arial Narrow" w:hAnsi="Arial Narrow" w:cs="Tahoma" w:hint="eastAsia"/>
                <w:b/>
                <w:sz w:val="20"/>
                <w:szCs w:val="20"/>
                <w:lang w:eastAsia="zh-CN"/>
              </w:rPr>
              <w:t xml:space="preserve"> signed training</w:t>
            </w:r>
            <w:r w:rsidRPr="005644B6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etc.)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有效性检查的验证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>(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例如，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产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能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研究，临时100%检查，</w:t>
            </w:r>
            <w:r w:rsidR="00707F75"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已签字的培训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等</w:t>
            </w:r>
            <w:r w:rsidRPr="0061207D">
              <w:rPr>
                <w:rFonts w:ascii="Arial Narrow" w:eastAsia="Batang" w:hAnsi="Arial Narrow" w:cs="Tahoma"/>
                <w:i/>
                <w:sz w:val="20"/>
                <w:szCs w:val="20"/>
              </w:rPr>
              <w:t>.)</w:t>
            </w:r>
            <w:r w:rsidRPr="00343F5C">
              <w:rPr>
                <w:rFonts w:ascii="Arial Narrow" w:eastAsia="Batang" w:hAnsi="Arial Narrow" w:cs="Tahoma"/>
                <w:sz w:val="20"/>
                <w:szCs w:val="20"/>
              </w:rPr>
              <w:t>: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   </w:t>
            </w:r>
            <w:r w:rsidRPr="00343F5C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343F5C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422A4BB0" w14:textId="6FA6CB68" w:rsidR="00BB7BB0" w:rsidRPr="00103D57" w:rsidRDefault="00BB7BB0">
            <w:pPr>
              <w:tabs>
                <w:tab w:val="left" w:pos="1729"/>
                <w:tab w:val="left" w:pos="2989"/>
              </w:tabs>
              <w:spacing w:after="20"/>
              <w:rPr>
                <w:rFonts w:ascii="Arial Narrow" w:eastAsiaTheme="minorEastAsia" w:hAnsi="Arial Narrow" w:cs="Tahoma"/>
                <w:i/>
                <w:sz w:val="20"/>
                <w:szCs w:val="20"/>
                <w:lang w:eastAsia="zh-CN"/>
              </w:rPr>
            </w:pPr>
            <w:r w:rsidRPr="00343F5C">
              <w:rPr>
                <w:rFonts w:ascii="Arial Narrow" w:eastAsia="Batang" w:hAnsi="Arial Narrow" w:cs="Tahoma"/>
                <w:b/>
                <w:sz w:val="20"/>
                <w:szCs w:val="20"/>
              </w:rPr>
              <w:br/>
            </w:r>
            <w:r w:rsidRPr="0061207D">
              <w:rPr>
                <w:rFonts w:ascii="Arial Narrow" w:eastAsia="Batang" w:hAnsi="Arial Narrow" w:cs="Tahoma"/>
                <w:b/>
                <w:sz w:val="20"/>
                <w:szCs w:val="20"/>
              </w:rPr>
              <w:t>Effective</w:t>
            </w:r>
            <w:r w:rsidRPr="00AF4B36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 w:rsidR="00253FDF"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有效</w:t>
            </w:r>
            <w:r w:rsidR="00F14A46"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性</w:t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>:</w:t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4B5155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C80F7C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Yes</w:t>
            </w:r>
            <w:r w:rsidRPr="00C80F7C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是</w:t>
            </w:r>
            <w:r w:rsidRPr="00AF4B36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6E2940">
              <w:rPr>
                <w:rFonts w:ascii="Arial Narrow" w:eastAsia="Batang" w:hAnsi="Arial Narrow" w:cs="Tahoma"/>
                <w:b/>
                <w:sz w:val="20"/>
                <w:szCs w:val="20"/>
              </w:rPr>
              <w:t>No</w:t>
            </w:r>
            <w:r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否</w:t>
            </w:r>
            <w:r w:rsidRPr="00AF4B36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6E2940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日期</w:t>
            </w:r>
            <w:r w:rsidRPr="00AF4B36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: </w:t>
            </w:r>
            <w:r>
              <w:rPr>
                <w:rFonts w:ascii="Arial Narrow" w:eastAsiaTheme="minorEastAsia" w:hAnsi="Arial Narrow" w:cs="Tahoma" w:hint="eastAsia"/>
                <w:i/>
                <w:sz w:val="20"/>
                <w:szCs w:val="20"/>
                <w:lang w:eastAsia="zh-CN"/>
              </w:rPr>
              <w:t xml:space="preserve"> </w:t>
            </w:r>
            <w:r w:rsidR="00C70729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="00C70729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C70729">
              <w:rPr>
                <w:rFonts w:ascii="Arial Narrow" w:eastAsia="Batang" w:hAnsi="Arial Narrow" w:cs="Tahoma"/>
                <w:sz w:val="20"/>
                <w:szCs w:val="20"/>
              </w:rPr>
            </w:r>
            <w:r w:rsidR="00C70729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C70729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0729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0729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0729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0729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0729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42A9C0B3" w14:textId="1C66807F" w:rsidR="00795F88" w:rsidRDefault="00BB7BB0" w:rsidP="00357EB0">
            <w:pPr>
              <w:pStyle w:val="Header"/>
              <w:tabs>
                <w:tab w:val="clear" w:pos="4536"/>
                <w:tab w:val="clear" w:pos="9072"/>
              </w:tabs>
              <w:rPr>
                <w:rFonts w:ascii="Arial Narrow" w:hAnsi="Arial Narrow" w:cs="Tahoma"/>
                <w:iCs/>
                <w:color w:val="auto"/>
                <w:position w:val="0"/>
                <w:sz w:val="20"/>
                <w:lang w:eastAsia="zh-CN"/>
              </w:rPr>
            </w:pPr>
            <w:r w:rsidRPr="00AF4B36">
              <w:rPr>
                <w:rFonts w:ascii="Arial Narrow" w:eastAsia="Batang" w:hAnsi="Arial Narrow" w:cs="Tahoma"/>
                <w:b/>
                <w:bCs/>
                <w:iCs/>
                <w:sz w:val="20"/>
              </w:rPr>
              <w:br/>
            </w:r>
            <w:r w:rsidRPr="0061207D">
              <w:rPr>
                <w:rFonts w:ascii="Arial Narrow" w:eastAsia="Batang" w:hAnsi="Arial Narrow"/>
                <w:b/>
                <w:sz w:val="20"/>
              </w:rPr>
              <w:t>Evidences required and to be added from page 5 on</w:t>
            </w:r>
            <w:r w:rsidRPr="0061207D">
              <w:rPr>
                <w:rFonts w:ascii="Arial Narrow" w:eastAsia="Batang" w:hAnsi="Arial Narrow" w:cs="Tahoma"/>
                <w:bCs/>
                <w:i/>
                <w:sz w:val="20"/>
                <w:szCs w:val="24"/>
                <w:lang w:eastAsia="en-US"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  <w:sz w:val="20"/>
                <w:szCs w:val="24"/>
                <w:lang w:eastAsia="en-US"/>
              </w:rPr>
              <w:t xml:space="preserve">/ </w:t>
            </w:r>
            <w:r>
              <w:rPr>
                <w:rFonts w:ascii="SimSun" w:hAnsi="SimSun" w:cs="SimSun" w:hint="eastAsia"/>
                <w:bCs/>
                <w:i/>
                <w:sz w:val="20"/>
                <w:szCs w:val="24"/>
                <w:lang w:eastAsia="zh-CN"/>
              </w:rPr>
              <w:t>证据</w:t>
            </w:r>
            <w:r w:rsidR="00063940">
              <w:rPr>
                <w:rFonts w:ascii="SimSun" w:hAnsi="SimSun" w:cs="SimSun" w:hint="eastAsia"/>
                <w:bCs/>
                <w:i/>
                <w:sz w:val="20"/>
                <w:szCs w:val="24"/>
                <w:lang w:eastAsia="zh-CN"/>
              </w:rPr>
              <w:t>提供</w:t>
            </w:r>
            <w:r>
              <w:rPr>
                <w:rFonts w:ascii="SimSun" w:hAnsi="SimSun" w:cs="Tahoma" w:hint="eastAsia"/>
                <w:bCs/>
                <w:i/>
                <w:sz w:val="20"/>
                <w:szCs w:val="24"/>
                <w:lang w:eastAsia="zh-CN"/>
              </w:rPr>
              <w:t>并且请放在第5页</w:t>
            </w:r>
            <w:r w:rsidRPr="00AF4B36">
              <w:rPr>
                <w:rFonts w:ascii="Arial Narrow" w:eastAsia="Batang" w:hAnsi="Arial Narrow"/>
                <w:i/>
                <w:sz w:val="20"/>
              </w:rPr>
              <w:t>.</w:t>
            </w:r>
          </w:p>
          <w:p w14:paraId="05525A83" w14:textId="77777777" w:rsidR="00381AD3" w:rsidRPr="000466B9" w:rsidRDefault="00381AD3" w:rsidP="00DA6DA8">
            <w:pPr>
              <w:pStyle w:val="ListParagraph"/>
              <w:tabs>
                <w:tab w:val="left" w:pos="1729"/>
                <w:tab w:val="left" w:pos="2989"/>
                <w:tab w:val="left" w:pos="5099"/>
                <w:tab w:val="left" w:pos="6658"/>
                <w:tab w:val="left" w:pos="8075"/>
              </w:tabs>
              <w:spacing w:after="20"/>
              <w:ind w:left="360"/>
              <w:rPr>
                <w:rFonts w:ascii="Arial Narrow" w:hAnsi="Arial Narrow" w:cs="Tahoma"/>
                <w:iCs/>
                <w:color w:val="auto"/>
                <w:position w:val="0"/>
                <w:sz w:val="20"/>
                <w:szCs w:val="20"/>
                <w:lang w:eastAsia="zh-CN"/>
              </w:rPr>
            </w:pPr>
          </w:p>
        </w:tc>
      </w:tr>
      <w:tr w:rsidR="00707F75" w:rsidRPr="00984858" w14:paraId="55CE2415" w14:textId="77777777" w:rsidTr="00707F75">
        <w:trPr>
          <w:trHeight w:val="830"/>
        </w:trPr>
        <w:tc>
          <w:tcPr>
            <w:tcW w:w="50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42A95F7" w14:textId="77777777" w:rsidR="00707F75" w:rsidRPr="00DB7AF4" w:rsidRDefault="00707F75" w:rsidP="00707F75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7.0</w:t>
            </w:r>
          </w:p>
        </w:tc>
        <w:tc>
          <w:tcPr>
            <w:tcW w:w="10556" w:type="dxa"/>
            <w:gridSpan w:val="20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BBF0A2" w14:textId="77777777" w:rsidR="00707F75" w:rsidRPr="00DB7AF4" w:rsidRDefault="00707F75" w:rsidP="00707F75">
            <w:pPr>
              <w:pStyle w:val="EndnoteText"/>
              <w:tabs>
                <w:tab w:val="left" w:pos="7721"/>
              </w:tabs>
              <w:rPr>
                <w:rFonts w:ascii="Arial Narrow" w:eastAsia="Batang" w:hAnsi="Arial Narrow" w:cs="Tahoma"/>
                <w:b/>
                <w:bCs/>
                <w:lang w:val="de-AT"/>
              </w:rPr>
            </w:pPr>
            <w:r w:rsidRPr="00044DFD">
              <w:rPr>
                <w:rFonts w:ascii="Arial Narrow" w:eastAsia="Batang" w:hAnsi="Arial Narrow" w:cs="Tahoma"/>
                <w:b/>
                <w:bCs/>
                <w:lang w:val="de-AT"/>
              </w:rPr>
              <w:t>FMEA updated</w:t>
            </w:r>
            <w:r w:rsidRPr="00292414"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/ </w:t>
            </w:r>
            <w:r w:rsidRPr="00292414"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FMEA </w:t>
            </w:r>
            <w:r>
              <w:rPr>
                <w:rFonts w:ascii="SimSun" w:hAnsi="SimSun" w:cs="Tahoma" w:hint="eastAsia"/>
                <w:bCs/>
                <w:i/>
                <w:lang w:val="de-AT" w:eastAsia="zh-CN"/>
              </w:rPr>
              <w:t>已经更新</w:t>
            </w:r>
            <w:r w:rsidRPr="00DB7AF4">
              <w:rPr>
                <w:rFonts w:ascii="Arial Narrow" w:eastAsia="Batang" w:hAnsi="Arial Narrow" w:cs="Tahoma"/>
                <w:bCs/>
                <w:lang w:val="de-AT"/>
              </w:rPr>
              <w:t>?:</w:t>
            </w:r>
            <w:r w:rsidRPr="00DB7AF4">
              <w:rPr>
                <w:rFonts w:ascii="Arial Narrow" w:eastAsia="Batang" w:hAnsi="Arial Narrow" w:cs="Tahoma"/>
                <w:b/>
                <w:bCs/>
                <w:lang w:val="de-AT"/>
              </w:rPr>
              <w:tab/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separate"/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end"/>
            </w:r>
            <w:r w:rsidRPr="00DB7AF4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lang w:val="de-AT" w:eastAsia="zh-CN"/>
              </w:rPr>
              <w:t>是</w:t>
            </w:r>
            <w:r w:rsidRPr="00DB7AF4">
              <w:rPr>
                <w:rFonts w:ascii="Arial Narrow" w:eastAsia="Batang" w:hAnsi="Arial Narrow" w:cs="Tahoma"/>
                <w:b/>
                <w:bCs/>
                <w:lang w:val="de-AT"/>
              </w:rPr>
              <w:tab/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separate"/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end"/>
            </w:r>
            <w:r w:rsidRPr="00DB7AF4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 </w:t>
            </w:r>
            <w:r w:rsidRPr="00FC52FA">
              <w:rPr>
                <w:rFonts w:ascii="Arial Narrow" w:eastAsia="Batang" w:hAnsi="Arial Narrow" w:cs="Tahoma"/>
                <w:b/>
              </w:rPr>
              <w:t>N</w:t>
            </w:r>
            <w:r>
              <w:rPr>
                <w:rFonts w:ascii="Arial Narrow" w:eastAsia="Batang" w:hAnsi="Arial Narrow" w:cs="Tahoma"/>
                <w:b/>
              </w:rPr>
              <w:t>o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>
              <w:rPr>
                <w:rFonts w:ascii="SimSun" w:hAnsi="SimSun" w:cs="Tahoma" w:hint="eastAsia"/>
                <w:i/>
                <w:lang w:eastAsia="zh-CN"/>
              </w:rPr>
              <w:t>否</w:t>
            </w:r>
          </w:p>
          <w:p w14:paraId="7A343F81" w14:textId="77777777" w:rsidR="00707F75" w:rsidRDefault="00707F75" w:rsidP="00707F75">
            <w:pPr>
              <w:pStyle w:val="EndnoteText"/>
              <w:tabs>
                <w:tab w:val="left" w:pos="4106"/>
                <w:tab w:val="left" w:pos="8030"/>
              </w:tabs>
              <w:rPr>
                <w:rFonts w:ascii="Arial Narrow" w:eastAsia="Batang" w:hAnsi="Arial Narrow" w:cs="Tahoma"/>
                <w:b/>
                <w:bCs/>
                <w:lang w:val="de-AT"/>
              </w:rPr>
            </w:pPr>
            <w:r>
              <w:rPr>
                <w:rFonts w:ascii="Arial Narrow" w:eastAsia="Batang" w:hAnsi="Arial Narrow" w:cs="Tahoma"/>
                <w:b/>
                <w:bCs/>
                <w:lang w:val="en-US"/>
              </w:rPr>
              <w:t>I</w:t>
            </w:r>
            <w:r w:rsidRPr="00292414">
              <w:rPr>
                <w:rFonts w:ascii="Arial Narrow" w:eastAsia="Batang" w:hAnsi="Arial Narrow" w:cs="Tahoma"/>
                <w:b/>
                <w:bCs/>
                <w:lang w:val="en-US"/>
              </w:rPr>
              <w:t>f not, why not</w:t>
            </w:r>
            <w:r w:rsidRPr="00DB7AF4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b/>
                <w:bCs/>
                <w:i/>
                <w:lang w:val="en-US"/>
              </w:rPr>
              <w:t xml:space="preserve">/ </w:t>
            </w:r>
            <w:r w:rsidRPr="00E305EF">
              <w:rPr>
                <w:rFonts w:ascii="SimSun" w:hAnsi="SimSun" w:cs="Tahoma" w:hint="eastAsia"/>
                <w:bCs/>
                <w:i/>
                <w:lang w:val="en-US" w:eastAsia="zh-CN"/>
              </w:rPr>
              <w:t>如果</w:t>
            </w:r>
            <w:r w:rsidRPr="00E305EF">
              <w:rPr>
                <w:rFonts w:ascii="SimSun" w:hAnsi="SimSun" w:cs="SimSun" w:hint="eastAsia"/>
                <w:bCs/>
                <w:i/>
                <w:lang w:val="en-US" w:eastAsia="zh-CN"/>
              </w:rPr>
              <w:t>没有，为什么没有</w:t>
            </w:r>
            <w:r w:rsidRPr="00292414">
              <w:rPr>
                <w:rFonts w:ascii="Arial Narrow" w:eastAsia="Batang" w:hAnsi="Arial Narrow" w:cs="Tahoma"/>
                <w:bCs/>
                <w:lang w:val="en-US"/>
              </w:rPr>
              <w:t>?</w:t>
            </w:r>
            <w:r w:rsidRPr="00DB7AF4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lang w:val="en-US"/>
              </w:rPr>
              <w:tab/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B25328">
              <w:rPr>
                <w:rFonts w:ascii="Arial Narrow" w:eastAsia="Batang" w:hAnsi="Arial Narrow" w:cs="Tahoma"/>
                <w:b/>
                <w:bCs/>
                <w:lang w:val="en-US"/>
              </w:rPr>
              <w:instrText xml:space="preserve"> FORMTEXT </w:instrTex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separate"/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end"/>
            </w:r>
          </w:p>
          <w:p w14:paraId="46A77082" w14:textId="77777777" w:rsidR="00722DCD" w:rsidRDefault="00722DCD" w:rsidP="00707F75">
            <w:pPr>
              <w:pStyle w:val="EndnoteText"/>
              <w:tabs>
                <w:tab w:val="left" w:pos="4106"/>
                <w:tab w:val="left" w:pos="8030"/>
              </w:tabs>
              <w:rPr>
                <w:rFonts w:ascii="Arial Narrow" w:eastAsia="Batang" w:hAnsi="Arial Narrow" w:cs="Tahoma"/>
                <w:b/>
                <w:bCs/>
                <w:lang w:val="de-AT"/>
              </w:rPr>
            </w:pPr>
          </w:p>
          <w:p w14:paraId="20941361" w14:textId="77777777" w:rsidR="00722DCD" w:rsidRPr="00DB7AF4" w:rsidRDefault="00722DCD" w:rsidP="00722DCD">
            <w:pPr>
              <w:tabs>
                <w:tab w:val="left" w:pos="7721"/>
              </w:tabs>
              <w:rPr>
                <w:rFonts w:ascii="Arial Narrow" w:eastAsia="Batang" w:hAnsi="Arial Narrow" w:cs="Tahoma"/>
                <w:i/>
                <w:sz w:val="20"/>
                <w:szCs w:val="20"/>
              </w:rPr>
            </w:pPr>
            <w:r w:rsidRPr="00AE7333">
              <w:rPr>
                <w:rFonts w:ascii="Arial Narrow" w:eastAsia="Batang" w:hAnsi="Arial Narrow" w:cs="Tahoma"/>
                <w:b/>
                <w:sz w:val="20"/>
                <w:szCs w:val="20"/>
              </w:rPr>
              <w:t>F</w:t>
            </w:r>
            <w:r w:rsidRPr="00292414">
              <w:rPr>
                <w:rFonts w:ascii="Arial Narrow" w:eastAsia="Batang" w:hAnsi="Arial Narrow" w:cs="Tahoma"/>
                <w:b/>
                <w:sz w:val="20"/>
                <w:szCs w:val="20"/>
              </w:rPr>
              <w:t>ailure already registered in the FMEA before?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失效已经登录到之前的FMEA中</w:t>
            </w:r>
            <w:r w:rsidRPr="008A09C7">
              <w:rPr>
                <w:rFonts w:ascii="Arial Narrow" w:eastAsia="Batang" w:hAnsi="Arial Narrow" w:cs="Tahoma"/>
                <w:i/>
                <w:sz w:val="20"/>
                <w:szCs w:val="20"/>
              </w:rPr>
              <w:t>?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separate"/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end"/>
            </w:r>
            <w:r w:rsidRPr="00DB7AF4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lang w:val="de-AT" w:eastAsia="zh-CN"/>
              </w:rPr>
              <w:t>是</w:t>
            </w:r>
            <w:r w:rsidRPr="00DB7AF4">
              <w:rPr>
                <w:rFonts w:ascii="Arial Narrow" w:eastAsia="Batang" w:hAnsi="Arial Narrow" w:cs="Tahoma"/>
                <w:b/>
                <w:bCs/>
                <w:lang w:val="de-AT"/>
              </w:rPr>
              <w:tab/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separate"/>
            </w:r>
            <w:r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end"/>
            </w:r>
            <w:r w:rsidRPr="00DB7AF4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 </w:t>
            </w:r>
            <w:r w:rsidRPr="00FC52FA">
              <w:rPr>
                <w:rFonts w:ascii="Arial Narrow" w:eastAsia="Batang" w:hAnsi="Arial Narrow" w:cs="Tahoma"/>
                <w:b/>
              </w:rPr>
              <w:t>N</w:t>
            </w:r>
            <w:r>
              <w:rPr>
                <w:rFonts w:ascii="Arial Narrow" w:eastAsia="Batang" w:hAnsi="Arial Narrow" w:cs="Tahoma"/>
                <w:b/>
              </w:rPr>
              <w:t>o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>
              <w:rPr>
                <w:rFonts w:ascii="SimSun" w:hAnsi="SimSun" w:cs="Tahoma" w:hint="eastAsia"/>
                <w:i/>
                <w:lang w:eastAsia="zh-CN"/>
              </w:rPr>
              <w:t>否</w:t>
            </w:r>
          </w:p>
          <w:p w14:paraId="6BB83625" w14:textId="77777777" w:rsidR="00722DCD" w:rsidRPr="00707F75" w:rsidRDefault="00722DCD" w:rsidP="00722DCD">
            <w:pP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>
              <w:rPr>
                <w:rFonts w:ascii="SimSun" w:hAnsi="SimSun" w:cs="Tahoma" w:hint="eastAsia"/>
                <w:b/>
                <w:sz w:val="20"/>
                <w:szCs w:val="20"/>
                <w:lang w:val="en-US" w:eastAsia="zh-CN"/>
              </w:rPr>
              <w:t>先前的</w:t>
            </w:r>
            <w:r w:rsidRPr="00707F75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FMEA</w:t>
            </w:r>
          </w:p>
          <w:p w14:paraId="15021557" w14:textId="19BCF4AF" w:rsidR="00722DCD" w:rsidRPr="00707F75" w:rsidRDefault="00722DCD" w:rsidP="00722DCD">
            <w:pPr>
              <w:tabs>
                <w:tab w:val="left" w:pos="2334"/>
                <w:tab w:val="left" w:pos="4886"/>
                <w:tab w:val="left" w:pos="7579"/>
              </w:tabs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707F75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de-AT"/>
              </w:rPr>
              <w:t>Severity</w:t>
            </w:r>
            <w:r w:rsidRPr="00707F75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</w:t>
            </w:r>
            <w:r w:rsidRPr="00707F75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SimSun" w:hint="eastAsia"/>
                <w:bCs/>
                <w:i/>
                <w:sz w:val="20"/>
                <w:szCs w:val="20"/>
                <w:lang w:val="en-US" w:eastAsia="zh-CN"/>
              </w:rPr>
              <w:t>严重</w:t>
            </w:r>
            <w:r>
              <w:rPr>
                <w:rFonts w:ascii="SimSun" w:hAnsi="SimSun" w:cs="Tahoma" w:hint="eastAsia"/>
                <w:bCs/>
                <w:i/>
                <w:sz w:val="20"/>
                <w:szCs w:val="20"/>
                <w:lang w:val="en-US" w:eastAsia="zh-CN"/>
              </w:rPr>
              <w:t>度</w:t>
            </w:r>
            <w:r w:rsidRPr="00707F75">
              <w:rPr>
                <w:rFonts w:ascii="Arial Narrow" w:eastAsia="Batang" w:hAnsi="Arial Narrow" w:cs="Tahoma"/>
                <w:i/>
                <w:iCs/>
                <w:sz w:val="20"/>
                <w:szCs w:val="20"/>
                <w:lang w:val="de-AT"/>
              </w:rPr>
              <w:t>:</w:t>
            </w:r>
            <w:r w:rsidRPr="00707F75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2209F9">
              <w:rPr>
                <w:rFonts w:ascii="Arial Narrow" w:hAnsi="Arial Narrow" w:cs="Tahoma" w:hint="eastAsia"/>
                <w:sz w:val="20"/>
                <w:szCs w:val="20"/>
                <w:lang w:eastAsia="zh-CN"/>
              </w:rPr>
              <w:t xml:space="preserve">  </w:t>
            </w:r>
            <w:r w:rsidR="00BB4B00">
              <w:rPr>
                <w:rFonts w:ascii="Arial Narrow" w:hAnsi="Arial Narrow" w:cs="Tahoma" w:hint="eastAsia"/>
                <w:sz w:val="20"/>
                <w:szCs w:val="20"/>
                <w:lang w:eastAsia="zh-CN"/>
              </w:rPr>
              <w:t xml:space="preserve"> </w:t>
            </w:r>
            <w:r w:rsidRPr="00707F75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de-AT"/>
              </w:rPr>
              <w:t>Occurrence</w:t>
            </w:r>
            <w:r w:rsidRPr="00707F75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</w:t>
            </w:r>
            <w:r w:rsidRPr="00707F75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 xml:space="preserve">/ </w:t>
            </w:r>
            <w:r w:rsidRPr="00D05026">
              <w:rPr>
                <w:rFonts w:ascii="SimSun" w:hAnsi="SimSun" w:cs="SimSun" w:hint="eastAsia"/>
                <w:bCs/>
                <w:i/>
                <w:sz w:val="20"/>
                <w:szCs w:val="20"/>
                <w:lang w:val="en-US" w:eastAsia="zh-CN"/>
              </w:rPr>
              <w:t>发生</w:t>
            </w:r>
            <w:r w:rsidRPr="00D05026">
              <w:rPr>
                <w:rFonts w:ascii="SimSun" w:hAnsi="SimSun" w:cs="Tahoma" w:hint="eastAsia"/>
                <w:bCs/>
                <w:i/>
                <w:sz w:val="20"/>
                <w:szCs w:val="20"/>
                <w:lang w:val="en-US" w:eastAsia="zh-CN"/>
              </w:rPr>
              <w:t>度</w:t>
            </w:r>
            <w:r w:rsidRPr="00707F75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: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2209F9">
              <w:rPr>
                <w:rFonts w:ascii="Arial Narrow" w:hAnsi="Arial Narrow" w:cs="Tahoma" w:hint="eastAsia"/>
                <w:sz w:val="20"/>
                <w:szCs w:val="20"/>
                <w:lang w:eastAsia="zh-CN"/>
              </w:rPr>
              <w:t xml:space="preserve">  </w:t>
            </w:r>
            <w:r w:rsidR="00BB4B00">
              <w:rPr>
                <w:rFonts w:ascii="Arial Narrow" w:hAnsi="Arial Narrow" w:cs="Tahoma" w:hint="eastAsia"/>
                <w:sz w:val="20"/>
                <w:szCs w:val="20"/>
                <w:lang w:eastAsia="zh-CN"/>
              </w:rPr>
              <w:t xml:space="preserve"> </w:t>
            </w:r>
            <w:r w:rsidRPr="00707F75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de-AT"/>
              </w:rPr>
              <w:t>Detection</w:t>
            </w:r>
            <w:r w:rsidRPr="00707F75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</w:t>
            </w:r>
            <w:r w:rsidRPr="00707F75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bCs/>
                <w:i/>
                <w:sz w:val="20"/>
                <w:szCs w:val="20"/>
                <w:lang w:val="en-US" w:eastAsia="zh-CN"/>
              </w:rPr>
              <w:t>探测度</w:t>
            </w:r>
            <w:r w:rsidRPr="00707F75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: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2209F9">
              <w:rPr>
                <w:rFonts w:ascii="Arial Narrow" w:hAnsi="Arial Narrow" w:cs="Tahoma" w:hint="eastAsia"/>
                <w:sz w:val="20"/>
                <w:szCs w:val="20"/>
                <w:lang w:eastAsia="zh-CN"/>
              </w:rPr>
              <w:t xml:space="preserve">  </w:t>
            </w:r>
            <w:r w:rsidR="00BB4B00">
              <w:rPr>
                <w:rFonts w:ascii="Arial Narrow" w:hAnsi="Arial Narrow" w:cs="Tahoma" w:hint="eastAsia"/>
                <w:sz w:val="20"/>
                <w:szCs w:val="20"/>
                <w:lang w:eastAsia="zh-CN"/>
              </w:rPr>
              <w:t xml:space="preserve"> </w:t>
            </w:r>
            <w:r w:rsidR="0097475A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Action </w:t>
            </w:r>
            <w:r w:rsidR="00E276C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Priority </w:t>
            </w:r>
            <w:r w:rsidR="00137ADF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>(H/M/L)</w:t>
            </w:r>
            <w:r w:rsidR="002209F9">
              <w:rPr>
                <w:rFonts w:ascii="Arial Narrow" w:hAnsi="Arial Narrow" w:cs="Tahoma" w:hint="eastAsia"/>
                <w:b/>
                <w:bCs/>
                <w:sz w:val="20"/>
                <w:szCs w:val="20"/>
                <w:lang w:val="de-AT" w:eastAsia="zh-CN"/>
              </w:rPr>
              <w:t>行动优先级</w:t>
            </w:r>
            <w:r w:rsidRPr="00707F75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: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BF973AA" w14:textId="77777777" w:rsidR="00722DCD" w:rsidRPr="002209F9" w:rsidRDefault="00722DCD" w:rsidP="00722DCD">
            <w:pPr>
              <w:tabs>
                <w:tab w:val="left" w:pos="2269"/>
                <w:tab w:val="left" w:pos="4789"/>
                <w:tab w:val="left" w:pos="7309"/>
              </w:tabs>
              <w:spacing w:before="80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>
              <w:rPr>
                <w:rFonts w:ascii="SimSun" w:hAnsi="SimSun" w:cs="Tahoma" w:hint="eastAsia"/>
                <w:b/>
                <w:sz w:val="20"/>
                <w:szCs w:val="20"/>
                <w:lang w:val="en-US" w:eastAsia="zh-CN"/>
              </w:rPr>
              <w:t>修订后的</w:t>
            </w:r>
            <w:r w:rsidRPr="002209F9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 FMEA</w:t>
            </w:r>
          </w:p>
          <w:p w14:paraId="65A3BE73" w14:textId="16623918" w:rsidR="00722DCD" w:rsidRPr="00D377AA" w:rsidRDefault="00722DCD" w:rsidP="00722DCD">
            <w:pPr>
              <w:pStyle w:val="EndnoteText"/>
              <w:tabs>
                <w:tab w:val="left" w:pos="4106"/>
                <w:tab w:val="left" w:pos="8030"/>
              </w:tabs>
              <w:rPr>
                <w:rFonts w:ascii="Arial Narrow" w:eastAsia="Batang" w:hAnsi="Arial Narrow" w:cs="Tahoma"/>
                <w:lang w:val="de-AT"/>
              </w:rPr>
            </w:pPr>
            <w:r w:rsidRPr="00292414">
              <w:rPr>
                <w:rFonts w:ascii="Arial Narrow" w:eastAsia="Batang" w:hAnsi="Arial Narrow" w:cs="Tahoma"/>
                <w:b/>
                <w:i/>
                <w:iCs/>
              </w:rPr>
              <w:t>Severity</w:t>
            </w:r>
            <w:r w:rsidRPr="00DB7AF4">
              <w:rPr>
                <w:rFonts w:ascii="Arial Narrow" w:eastAsia="Batang" w:hAnsi="Arial Narrow" w:cs="Tahoma"/>
                <w:b/>
                <w:bCs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</w:rPr>
              <w:t xml:space="preserve">/ </w:t>
            </w:r>
            <w:r>
              <w:rPr>
                <w:rFonts w:ascii="SimSun" w:hAnsi="SimSun" w:cs="SimSun" w:hint="eastAsia"/>
                <w:bCs/>
                <w:i/>
                <w:lang w:eastAsia="zh-CN"/>
              </w:rPr>
              <w:t>严重</w:t>
            </w:r>
            <w:r>
              <w:rPr>
                <w:rFonts w:ascii="SimSun" w:hAnsi="SimSun" w:cs="Tahoma" w:hint="eastAsia"/>
                <w:bCs/>
                <w:i/>
                <w:lang w:eastAsia="zh-CN"/>
              </w:rPr>
              <w:t>度</w:t>
            </w:r>
            <w:r w:rsidRPr="00DB7AF4">
              <w:rPr>
                <w:rFonts w:ascii="Arial Narrow" w:eastAsia="Batang" w:hAnsi="Arial Narrow" w:cs="Tahoma"/>
                <w:i/>
                <w:iCs/>
                <w:lang w:val="de-AT"/>
              </w:rPr>
              <w:t>:</w:t>
            </w:r>
            <w:r w:rsidRPr="00DB7AF4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Arial Narrow" w:eastAsiaTheme="minorEastAsia" w:hAnsi="Arial Narrow" w:cs="Tahoma" w:hint="eastAsia"/>
                <w:lang w:val="de-AT" w:eastAsia="zh-CN"/>
              </w:rPr>
              <w:t xml:space="preserve"> </w:t>
            </w:r>
            <w:r>
              <w:rPr>
                <w:rFonts w:ascii="Arial Narrow" w:eastAsia="Batang" w:hAnsi="Arial Narrow" w:cs="Tahoma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  <w:lang w:val="de-AT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lang w:val="de-AT"/>
              </w:rPr>
            </w:r>
            <w:r>
              <w:rPr>
                <w:rFonts w:ascii="Arial Narrow" w:eastAsia="Batang" w:hAnsi="Arial Narrow" w:cs="Tahoma"/>
                <w:lang w:val="de-AT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lang w:val="de-AT"/>
              </w:rPr>
              <w:t> </w:t>
            </w:r>
            <w:r>
              <w:rPr>
                <w:rFonts w:ascii="Arial Narrow" w:eastAsia="Batang" w:hAnsi="Arial Narrow" w:cs="Tahoma"/>
                <w:noProof/>
                <w:lang w:val="de-AT"/>
              </w:rPr>
              <w:t> </w:t>
            </w:r>
            <w:r>
              <w:rPr>
                <w:rFonts w:ascii="Arial Narrow" w:eastAsia="Batang" w:hAnsi="Arial Narrow" w:cs="Tahoma"/>
                <w:noProof/>
                <w:lang w:val="de-AT"/>
              </w:rPr>
              <w:t> </w:t>
            </w:r>
            <w:r>
              <w:rPr>
                <w:rFonts w:ascii="Arial Narrow" w:eastAsia="Batang" w:hAnsi="Arial Narrow" w:cs="Tahoma"/>
                <w:noProof/>
                <w:lang w:val="de-AT"/>
              </w:rPr>
              <w:t> </w:t>
            </w:r>
            <w:r>
              <w:rPr>
                <w:rFonts w:ascii="Arial Narrow" w:eastAsia="Batang" w:hAnsi="Arial Narrow" w:cs="Tahoma"/>
                <w:noProof/>
                <w:lang w:val="de-AT"/>
              </w:rPr>
              <w:t> </w:t>
            </w:r>
            <w:r>
              <w:rPr>
                <w:rFonts w:ascii="Arial Narrow" w:eastAsia="Batang" w:hAnsi="Arial Narrow" w:cs="Tahoma"/>
                <w:lang w:val="de-AT"/>
              </w:rPr>
              <w:fldChar w:fldCharType="end"/>
            </w:r>
            <w:r>
              <w:rPr>
                <w:rFonts w:ascii="Arial Narrow" w:eastAsiaTheme="minorEastAsia" w:hAnsi="Arial Narrow" w:cs="Tahoma" w:hint="eastAsia"/>
                <w:lang w:val="de-AT" w:eastAsia="zh-CN"/>
              </w:rPr>
              <w:t xml:space="preserve"> </w:t>
            </w:r>
            <w:r w:rsidR="00F5376F">
              <w:rPr>
                <w:rFonts w:ascii="Arial Narrow" w:hAnsi="Arial Narrow" w:cs="Tahoma" w:hint="eastAsia"/>
                <w:lang w:val="de-AT" w:eastAsia="zh-CN"/>
              </w:rPr>
              <w:t xml:space="preserve">  </w:t>
            </w:r>
            <w:r w:rsidRPr="002209F9">
              <w:rPr>
                <w:rFonts w:ascii="Arial Narrow" w:eastAsia="Batang" w:hAnsi="Arial Narrow" w:cs="Tahoma"/>
                <w:b/>
                <w:i/>
                <w:iCs/>
                <w:lang w:val="de-AT"/>
              </w:rPr>
              <w:t>Occurrence</w:t>
            </w:r>
            <w:r w:rsidRPr="002209F9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 </w:t>
            </w:r>
            <w:r w:rsidRPr="002209F9"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/ </w:t>
            </w:r>
            <w:r>
              <w:rPr>
                <w:rFonts w:ascii="SimSun" w:hAnsi="SimSun" w:cs="SimSun" w:hint="eastAsia"/>
                <w:bCs/>
                <w:i/>
                <w:lang w:val="en-US" w:eastAsia="zh-CN"/>
              </w:rPr>
              <w:t>发生</w:t>
            </w:r>
            <w:r>
              <w:rPr>
                <w:rFonts w:ascii="SimSun" w:hAnsi="SimSun" w:cs="Tahoma" w:hint="eastAsia"/>
                <w:bCs/>
                <w:i/>
                <w:lang w:val="en-US" w:eastAsia="zh-CN"/>
              </w:rPr>
              <w:t>度</w:t>
            </w:r>
            <w:r w:rsidRPr="00DB7AF4">
              <w:rPr>
                <w:rFonts w:ascii="Arial Narrow" w:eastAsia="Batang" w:hAnsi="Arial Narrow" w:cs="Tahoma"/>
                <w:lang w:val="de-AT"/>
              </w:rPr>
              <w:t xml:space="preserve">: </w:t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="00F5376F">
              <w:rPr>
                <w:rFonts w:ascii="Arial Narrow" w:hAnsi="Arial Narrow" w:cs="Tahoma" w:hint="eastAsia"/>
                <w:lang w:val="de-AT" w:eastAsia="zh-CN"/>
              </w:rPr>
              <w:t xml:space="preserve">  </w:t>
            </w:r>
            <w:r w:rsidRPr="002209F9">
              <w:rPr>
                <w:rFonts w:ascii="Arial Narrow" w:eastAsia="Batang" w:hAnsi="Arial Narrow" w:cs="Tahoma"/>
                <w:b/>
                <w:i/>
                <w:iCs/>
                <w:lang w:val="de-AT"/>
              </w:rPr>
              <w:t>Detection</w:t>
            </w:r>
            <w:r w:rsidRPr="002209F9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 </w:t>
            </w:r>
            <w:r w:rsidRPr="002209F9"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bCs/>
                <w:i/>
                <w:lang w:val="en-US" w:eastAsia="zh-CN"/>
              </w:rPr>
              <w:t>探测度</w:t>
            </w:r>
            <w:r w:rsidRPr="00DB7AF4">
              <w:rPr>
                <w:rFonts w:ascii="Arial Narrow" w:eastAsia="Batang" w:hAnsi="Arial Narrow" w:cs="Tahoma"/>
                <w:lang w:val="de-AT"/>
              </w:rPr>
              <w:t>:</w:t>
            </w:r>
            <w:r>
              <w:rPr>
                <w:rFonts w:ascii="Arial Narrow" w:eastAsia="Batang" w:hAnsi="Arial Narrow" w:cs="Tahoma"/>
              </w:rPr>
              <w:t xml:space="preserve"> </w:t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="00F5376F">
              <w:rPr>
                <w:rFonts w:ascii="Arial Narrow" w:hAnsi="Arial Narrow" w:cs="Tahoma" w:hint="eastAsia"/>
                <w:lang w:eastAsia="zh-CN"/>
              </w:rPr>
              <w:t xml:space="preserve">  </w:t>
            </w:r>
            <w:r w:rsidR="00F5376F">
              <w:rPr>
                <w:rFonts w:ascii="Arial Narrow" w:eastAsia="Batang" w:hAnsi="Arial Narrow" w:cs="Tahoma"/>
                <w:b/>
                <w:bCs/>
                <w:lang w:val="de-AT"/>
              </w:rPr>
              <w:t>Action Priority (H/M/L)</w:t>
            </w:r>
            <w:r w:rsidR="00F5376F">
              <w:rPr>
                <w:rFonts w:ascii="Arial Narrow" w:hAnsi="Arial Narrow" w:cs="Tahoma" w:hint="eastAsia"/>
                <w:b/>
                <w:bCs/>
                <w:lang w:val="de-AT" w:eastAsia="zh-CN"/>
              </w:rPr>
              <w:t>行动优先级</w:t>
            </w:r>
            <w:r w:rsidR="00F5376F" w:rsidRPr="00707F75">
              <w:rPr>
                <w:rFonts w:ascii="Arial Narrow" w:eastAsia="Batang" w:hAnsi="Arial Narrow" w:cs="Tahoma"/>
                <w:lang w:val="de-AT"/>
              </w:rPr>
              <w:t>:</w:t>
            </w:r>
            <w:r w:rsidRPr="00DB7AF4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707F75" w:rsidRPr="00984858" w14:paraId="6AE4A366" w14:textId="77777777" w:rsidTr="00707F75">
        <w:trPr>
          <w:trHeight w:val="1339"/>
        </w:trPr>
        <w:tc>
          <w:tcPr>
            <w:tcW w:w="50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9EAD13A" w14:textId="77777777" w:rsidR="00707F75" w:rsidRPr="00DB7AF4" w:rsidRDefault="00707F75" w:rsidP="00707F75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20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76E45F5" w14:textId="77777777" w:rsidR="00707F75" w:rsidRPr="00B77DA8" w:rsidRDefault="00707F75" w:rsidP="00707F75">
            <w:pPr>
              <w:tabs>
                <w:tab w:val="left" w:pos="6589"/>
                <w:tab w:val="left" w:pos="7849"/>
              </w:tabs>
              <w:spacing w:before="80" w:after="80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 w:rsidRPr="00044DFD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Product- / Process documentation changed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 /</w:t>
            </w:r>
            <w:r w:rsidRPr="00B77DA8">
              <w:rPr>
                <w:rFonts w:ascii="Arial Narrow" w:eastAsia="Batang" w:hAnsi="Arial Narrow" w:cs="Tahoma" w:hint="eastAsia"/>
                <w:i/>
                <w:sz w:val="20"/>
                <w:szCs w:val="20"/>
                <w:lang w:val="de-AT" w:eastAsia="zh-CN"/>
              </w:rPr>
              <w:t xml:space="preserve">  </w:t>
            </w:r>
            <w:r w:rsidRPr="00B77DA8">
              <w:rPr>
                <w:rFonts w:ascii="Arial Narrow" w:eastAsiaTheme="minorEastAsia" w:hAnsi="Arial Narrow" w:cs="Tahoma" w:hint="eastAsia"/>
                <w:i/>
                <w:sz w:val="20"/>
                <w:szCs w:val="20"/>
                <w:lang w:val="de-AT" w:eastAsia="zh-CN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产品/过程相关文件更新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: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Yes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是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No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否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br/>
            </w:r>
          </w:p>
          <w:p w14:paraId="5C7EB27A" w14:textId="77777777" w:rsidR="00707F75" w:rsidRPr="00B77DA8" w:rsidRDefault="00707F75" w:rsidP="00707F75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 w:rsidRPr="00B77DA8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Control Plan Updated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Yes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是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No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否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B77DA8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77DA8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Not relevant </w:t>
            </w:r>
            <w:r w:rsidRPr="00B77DA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不相关</w:t>
            </w:r>
          </w:p>
          <w:p w14:paraId="0391D082" w14:textId="77777777" w:rsidR="00707F75" w:rsidRPr="008605C9" w:rsidRDefault="00707F75" w:rsidP="00707F75">
            <w:pPr>
              <w:tabs>
                <w:tab w:val="left" w:pos="5099"/>
                <w:tab w:val="left" w:pos="6587"/>
                <w:tab w:val="left" w:pos="8075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控制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计划已更新</w:t>
            </w:r>
            <w:r w:rsidRPr="008605C9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  </w:t>
            </w:r>
            <w:r w:rsidRPr="008605C9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6E2940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sz w:val="20"/>
                <w:szCs w:val="20"/>
                <w:lang w:eastAsia="zh-CN"/>
              </w:rPr>
              <w:t>日期</w:t>
            </w:r>
            <w:r w:rsidRPr="008605C9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br/>
            </w:r>
          </w:p>
          <w:p w14:paraId="0BF8CB12" w14:textId="77777777" w:rsidR="00707F75" w:rsidRPr="00844B2E" w:rsidRDefault="00707F75" w:rsidP="00707F75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Theme="minorEastAsia" w:hAnsi="Arial Narrow" w:cs="Tahoma"/>
                <w:sz w:val="20"/>
                <w:szCs w:val="20"/>
                <w:lang w:eastAsia="zh-CN"/>
              </w:rPr>
            </w:pPr>
            <w:r w:rsidRPr="008605C9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Procedures /</w:t>
            </w:r>
            <w:r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 xml:space="preserve"> </w:t>
            </w:r>
            <w:r w:rsidRPr="008605C9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written instructions updated</w:t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>Yes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是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>No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否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Not relevant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不相关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br/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文件/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书面指导书已更新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6E2940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sz w:val="20"/>
                <w:szCs w:val="20"/>
                <w:lang w:eastAsia="zh-CN"/>
              </w:rPr>
              <w:t>日期</w:t>
            </w:r>
            <w:r w:rsidRPr="008605C9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</w:p>
          <w:p w14:paraId="62931BB9" w14:textId="77777777" w:rsidR="00707F75" w:rsidRPr="008C5527" w:rsidRDefault="00707F75" w:rsidP="00707F75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  <w:r w:rsidRPr="008C5527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br/>
              <w:t>Information to other supplier factories / sub-supplier: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>Yes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是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>No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否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Not relevant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不相关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br/>
            </w:r>
            <w:r>
              <w:rPr>
                <w:rFonts w:ascii="DengXian" w:eastAsia="DengXian" w:hAnsi="Arial Narrow" w:cs="Tahoma" w:hint="eastAsia"/>
                <w:bCs/>
                <w:i/>
                <w:sz w:val="20"/>
                <w:szCs w:val="20"/>
                <w:lang w:eastAsia="zh-CN"/>
              </w:rPr>
              <w:t>是否有需要传递信息给</w:t>
            </w:r>
            <w:r w:rsidRPr="00472C5D">
              <w:rPr>
                <w:rFonts w:ascii="DengXian" w:eastAsia="DengXian" w:hAnsi="Arial Narrow" w:cs="Tahoma" w:hint="eastAsia"/>
                <w:bCs/>
                <w:i/>
                <w:sz w:val="20"/>
                <w:szCs w:val="20"/>
                <w:lang w:eastAsia="zh-CN"/>
              </w:rPr>
              <w:t>其他供应商工厂/子供应商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>: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Pr="006E2940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sz w:val="20"/>
                <w:szCs w:val="20"/>
                <w:lang w:eastAsia="zh-CN"/>
              </w:rPr>
              <w:t>日期</w:t>
            </w:r>
            <w:r w:rsidRPr="008605C9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409B6C29" w14:textId="77777777" w:rsidR="00707F75" w:rsidRPr="008C5527" w:rsidRDefault="00707F75" w:rsidP="00707F75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  <w:r w:rsidRPr="008C5527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br/>
              <w:t>Test concept updated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iCs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>Yes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是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>No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否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Not relevant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不相关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br/>
            </w:r>
            <w:r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测试方法已经更新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8C5527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>
              <w:rPr>
                <w:rFonts w:ascii="SimSun" w:hAnsi="SimSun" w:cs="Tahoma" w:hint="eastAsia"/>
                <w:sz w:val="20"/>
                <w:szCs w:val="20"/>
                <w:lang w:eastAsia="zh-CN"/>
              </w:rPr>
              <w:t>日期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</w:p>
          <w:p w14:paraId="25914693" w14:textId="77777777" w:rsidR="00707F75" w:rsidRPr="008C5527" w:rsidRDefault="00707F75" w:rsidP="00707F75">
            <w:pPr>
              <w:tabs>
                <w:tab w:val="left" w:pos="5099"/>
                <w:tab w:val="left" w:pos="6658"/>
                <w:tab w:val="left" w:pos="8075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</w:p>
          <w:p w14:paraId="514D3B89" w14:textId="06F106DC" w:rsidR="00707F75" w:rsidRPr="008C5527" w:rsidRDefault="00707F75" w:rsidP="00707F75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  <w:r w:rsidRPr="008C5527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 xml:space="preserve">Test equipment capability checked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>Yes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是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>No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否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C5527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C5527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Not relevant </w:t>
            </w:r>
            <w:r w:rsidRPr="008C5527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en-US" w:eastAsia="zh-CN"/>
              </w:rPr>
              <w:t>不相关</w:t>
            </w:r>
          </w:p>
          <w:p w14:paraId="00698374" w14:textId="1AB83BE7" w:rsidR="00707F75" w:rsidRPr="00D377AA" w:rsidRDefault="00707F75" w:rsidP="00707F75">
            <w:pPr>
              <w:spacing w:after="20"/>
              <w:rPr>
                <w:rFonts w:ascii="Arial Narrow" w:eastAsia="Batang" w:hAnsi="Arial Narrow" w:cs="Tahoma"/>
                <w:sz w:val="20"/>
                <w:lang w:val="de-AT"/>
              </w:rPr>
            </w:pPr>
            <w:r w:rsidRPr="00472C5D">
              <w:rPr>
                <w:rFonts w:ascii="SimSun" w:hAnsi="SimSun" w:cs="SimSun" w:hint="eastAsia"/>
                <w:i/>
                <w:lang w:eastAsia="zh-CN"/>
              </w:rPr>
              <w:t>测试设备能力检查</w:t>
            </w:r>
            <w:r w:rsidRPr="006E2940">
              <w:rPr>
                <w:rFonts w:ascii="Arial Narrow" w:eastAsia="Batang" w:hAnsi="Arial Narrow" w:cs="Tahoma"/>
              </w:rPr>
              <w:tab/>
            </w:r>
            <w:r w:rsidRPr="006E2940">
              <w:rPr>
                <w:rFonts w:ascii="Arial Narrow" w:eastAsia="Batang" w:hAnsi="Arial Narrow" w:cs="Tahoma"/>
                <w:b/>
                <w:bCs/>
              </w:rPr>
              <w:t>Date</w:t>
            </w:r>
            <w:r w:rsidRPr="006E2940">
              <w:rPr>
                <w:rFonts w:ascii="Arial Narrow" w:eastAsia="Batang" w:hAnsi="Arial Narrow" w:cs="Tahoma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</w:rPr>
              <w:t>/</w:t>
            </w:r>
            <w:r>
              <w:rPr>
                <w:rFonts w:ascii="Arial Narrow" w:eastAsia="Batang" w:hAnsi="Arial Narrow" w:cs="Tahoma"/>
              </w:rPr>
              <w:t xml:space="preserve"> </w:t>
            </w:r>
            <w:r>
              <w:rPr>
                <w:rFonts w:ascii="SimSun" w:hAnsi="SimSun" w:cs="Tahoma" w:hint="eastAsia"/>
                <w:lang w:eastAsia="zh-CN"/>
              </w:rPr>
              <w:t>日期</w:t>
            </w:r>
            <w:r w:rsidRPr="008605C9">
              <w:rPr>
                <w:rFonts w:ascii="Arial Narrow" w:eastAsia="Batang" w:hAnsi="Arial Narrow" w:cs="Tahoma"/>
                <w:i/>
              </w:rPr>
              <w:t>:</w:t>
            </w:r>
            <w:r w:rsidRPr="008605C9">
              <w:rPr>
                <w:rFonts w:ascii="Arial Narrow" w:eastAsia="Batang" w:hAnsi="Arial Narrow" w:cs="Tahoma"/>
              </w:rPr>
              <w:t xml:space="preserve"> </w:t>
            </w:r>
            <w:r w:rsidRPr="008605C9">
              <w:rPr>
                <w:rFonts w:ascii="Arial Narrow" w:eastAsia="Batang" w:hAnsi="Arial Narrow" w:cs="Tahoma"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8605C9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6E2940">
              <w:rPr>
                <w:rFonts w:ascii="Arial Narrow" w:eastAsia="Batang" w:hAnsi="Arial Narrow" w:cs="Tahoma"/>
              </w:rPr>
              <w:br/>
            </w:r>
          </w:p>
        </w:tc>
      </w:tr>
      <w:tr w:rsidR="00707F75" w:rsidRPr="00984858" w14:paraId="28B09C9A" w14:textId="77777777" w:rsidTr="00671E13">
        <w:trPr>
          <w:trHeight w:val="569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604B1F74" w14:textId="77777777" w:rsidR="00707F75" w:rsidRPr="00DB7AF4" w:rsidRDefault="00707F75" w:rsidP="00707F75">
            <w:pPr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8.0</w:t>
            </w:r>
          </w:p>
        </w:tc>
        <w:tc>
          <w:tcPr>
            <w:tcW w:w="10556" w:type="dxa"/>
            <w:gridSpan w:val="20"/>
            <w:tcBorders>
              <w:top w:val="single" w:sz="18" w:space="0" w:color="auto"/>
              <w:right w:val="single" w:sz="18" w:space="0" w:color="auto"/>
            </w:tcBorders>
          </w:tcPr>
          <w:p w14:paraId="6E3D6460" w14:textId="77777777" w:rsidR="004024C3" w:rsidRPr="00480667" w:rsidRDefault="004024C3" w:rsidP="004024C3">
            <w:pPr>
              <w:spacing w:before="40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 w:rsidRPr="0061207D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Final judgement</w:t>
            </w:r>
            <w:r w:rsidRPr="0048066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最终判定</w:t>
            </w:r>
            <w:r w:rsidRPr="00480667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: </w:t>
            </w:r>
            <w:r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</w:rPr>
            </w:r>
            <w:r>
              <w:rPr>
                <w:rFonts w:ascii="Arial Narrow" w:eastAsia="Batang" w:hAnsi="Arial Narrow" w:cs="Tahoma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</w:rPr>
              <w:fldChar w:fldCharType="end"/>
            </w:r>
          </w:p>
          <w:p w14:paraId="4440BA26" w14:textId="77777777" w:rsidR="004024C3" w:rsidRPr="00577841" w:rsidRDefault="004024C3" w:rsidP="004024C3">
            <w:pPr>
              <w:spacing w:before="40"/>
              <w:rPr>
                <w:rFonts w:ascii="Arial Narrow" w:eastAsiaTheme="minorEastAsia" w:hAnsi="Arial Narrow" w:cs="Tahoma"/>
                <w:i/>
                <w:sz w:val="20"/>
                <w:szCs w:val="20"/>
                <w:lang w:val="de-AT" w:eastAsia="zh-CN"/>
              </w:rPr>
            </w:pPr>
            <w:r w:rsidRPr="00C7577C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br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C7577C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C7577C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Claim is accepted</w:t>
            </w: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</w:t>
            </w:r>
            <w:r w:rsidRPr="00C7577C">
              <w:rPr>
                <w:rFonts w:ascii="Arial Narrow" w:eastAsia="Batang" w:hAnsi="Arial Narrow" w:cs="Tahoma"/>
                <w:b/>
                <w:bCs/>
                <w:i/>
                <w:sz w:val="20"/>
                <w:szCs w:val="20"/>
                <w:lang w:val="de-AT"/>
              </w:rPr>
              <w:t xml:space="preserve">/ </w:t>
            </w:r>
            <w:r w:rsidRPr="00141FBC">
              <w:rPr>
                <w:rFonts w:ascii="SimSun" w:hAnsi="SimSun" w:cs="Tahoma" w:hint="eastAsia"/>
                <w:bCs/>
                <w:i/>
                <w:sz w:val="20"/>
                <w:szCs w:val="20"/>
                <w:lang w:val="de-AT" w:eastAsia="zh-CN"/>
              </w:rPr>
              <w:t>接受抱怨</w:t>
            </w:r>
            <w:r w:rsidRPr="00C7577C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ab/>
            </w: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>Quantity of accepted faulty parts</w:t>
            </w:r>
            <w:r w:rsidRPr="00C7577C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C7577C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val="de-AT" w:eastAsia="zh-CN"/>
              </w:rPr>
              <w:t>可接受的失效件的数量</w:t>
            </w:r>
            <w:r w:rsidRPr="00C7577C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>:</w:t>
            </w:r>
            <w:r>
              <w:rPr>
                <w:rFonts w:ascii="Arial Narrow" w:eastAsiaTheme="minorEastAsia" w:hAnsi="Arial Narrow" w:cs="Tahoma" w:hint="eastAsia"/>
                <w:b/>
                <w:sz w:val="20"/>
                <w:szCs w:val="20"/>
                <w:lang w:val="de-AT" w:eastAsia="zh-CN"/>
              </w:rPr>
              <w:t xml:space="preserve"> </w:t>
            </w:r>
            <w:r>
              <w:rPr>
                <w:rFonts w:ascii="Arial Narrow" w:eastAsiaTheme="minorEastAsia" w:hAnsi="Arial Narrow" w:cs="Tahoma" w:hint="eastAsia"/>
                <w:sz w:val="20"/>
                <w:szCs w:val="20"/>
                <w:lang w:val="de-AT" w:eastAsia="zh-CN"/>
              </w:rPr>
              <w:t xml:space="preserve"> 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3D029F93" w14:textId="023226A4" w:rsidR="00707F75" w:rsidRPr="003B1A74" w:rsidRDefault="004024C3" w:rsidP="004024C3">
            <w:pPr>
              <w:tabs>
                <w:tab w:val="left" w:pos="4032"/>
              </w:tabs>
              <w:ind w:left="5"/>
              <w:rPr>
                <w:rFonts w:ascii="Arial Narrow" w:eastAsiaTheme="minorEastAsia" w:hAnsi="Arial Narrow" w:cs="Tahoma"/>
                <w:sz w:val="20"/>
                <w:szCs w:val="20"/>
                <w:lang w:eastAsia="zh-CN"/>
              </w:rPr>
            </w:pP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80667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instrText xml:space="preserve"> FORMCHECKBOX </w:instrText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fldChar w:fldCharType="end"/>
            </w:r>
            <w:r w:rsidRPr="00480667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</w:t>
            </w:r>
            <w:r w:rsidRPr="0061207D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Claim is not accepted</w:t>
            </w:r>
            <w:r w:rsidRPr="0061207D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SimSun" w:hAnsi="SimSun" w:cs="Tahoma" w:hint="eastAsia"/>
                <w:bCs/>
                <w:i/>
                <w:sz w:val="20"/>
                <w:szCs w:val="20"/>
                <w:lang w:val="de-AT" w:eastAsia="zh-CN"/>
              </w:rPr>
              <w:t>抱怨不能接受</w:t>
            </w:r>
          </w:p>
        </w:tc>
      </w:tr>
      <w:tr w:rsidR="00707F75" w:rsidRPr="00984858" w14:paraId="48E6F8F3" w14:textId="77777777" w:rsidTr="00671E13">
        <w:trPr>
          <w:trHeight w:val="1104"/>
        </w:trPr>
        <w:tc>
          <w:tcPr>
            <w:tcW w:w="501" w:type="dxa"/>
            <w:tcBorders>
              <w:left w:val="single" w:sz="18" w:space="0" w:color="auto"/>
            </w:tcBorders>
          </w:tcPr>
          <w:p w14:paraId="1A747D64" w14:textId="77777777" w:rsidR="00707F75" w:rsidRPr="00DB7AF4" w:rsidRDefault="00707F75" w:rsidP="00707F75">
            <w:pPr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8.1</w:t>
            </w: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01FB16B6" w14:textId="1ACD0FBB" w:rsidR="00707F75" w:rsidRPr="00EF72DA" w:rsidRDefault="00707F75" w:rsidP="00707F75">
            <w:pPr>
              <w:tabs>
                <w:tab w:val="left" w:pos="4058"/>
              </w:tabs>
              <w:rPr>
                <w:rFonts w:ascii="Arial Narrow" w:eastAsiaTheme="minorEastAsia" w:hAnsi="Arial Narrow" w:cs="Tahoma"/>
                <w:b/>
                <w:sz w:val="20"/>
                <w:szCs w:val="20"/>
                <w:lang w:eastAsia="zh-CN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8D-Report finished</w:t>
            </w: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8B06B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8D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val="de-AT" w:eastAsia="zh-CN"/>
              </w:rPr>
              <w:t>报告完成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: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>N</w:t>
            </w:r>
            <w:r w:rsidRPr="008B06B4">
              <w:rPr>
                <w:rFonts w:ascii="Arial Narrow" w:eastAsia="Batang" w:hAnsi="Arial Narrow" w:cs="Tahoma"/>
                <w:b/>
                <w:sz w:val="20"/>
                <w:szCs w:val="20"/>
              </w:rPr>
              <w:t>ame - date</w:t>
            </w: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b/>
                <w:i/>
                <w:sz w:val="20"/>
                <w:szCs w:val="20"/>
              </w:rPr>
              <w:t xml:space="preserve">/ </w:t>
            </w: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名字-日期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: 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  <w:sz w:val="20"/>
                <w:szCs w:val="20"/>
              </w:rPr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18A2EC22" w14:textId="0C405480" w:rsidR="00707F75" w:rsidRPr="006E2940" w:rsidRDefault="00707F75" w:rsidP="00707F75">
            <w:pPr>
              <w:tabs>
                <w:tab w:val="left" w:pos="4058"/>
              </w:tabs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Congratulations: Thank you to the 8D team for the successful closure of the claim</w:t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</w:p>
          <w:p w14:paraId="3D4987AE" w14:textId="77777777" w:rsidR="00707F75" w:rsidRPr="006E2940" w:rsidRDefault="00707F75" w:rsidP="00707F75">
            <w:pPr>
              <w:ind w:left="5"/>
              <w:rPr>
                <w:rFonts w:ascii="Arial Narrow" w:eastAsia="Batang" w:hAnsi="Arial Narrow" w:cs="Tahoma"/>
                <w:i/>
                <w:sz w:val="20"/>
                <w:szCs w:val="20"/>
              </w:rPr>
            </w:pP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祝贺：</w:t>
            </w:r>
            <w:r>
              <w:rPr>
                <w:rFonts w:ascii="SimSun" w:hAnsi="SimSun" w:cs="SimSun" w:hint="eastAsia"/>
                <w:i/>
                <w:sz w:val="20"/>
                <w:szCs w:val="20"/>
                <w:lang w:eastAsia="zh-CN"/>
              </w:rPr>
              <w:t>谢谢贵司的8D团队成功关闭这个抱怨</w:t>
            </w:r>
          </w:p>
        </w:tc>
      </w:tr>
      <w:tr w:rsidR="00707F75" w:rsidRPr="001F0DED" w14:paraId="43FA47FE" w14:textId="77777777" w:rsidTr="00671E13">
        <w:trPr>
          <w:trHeight w:val="1476"/>
        </w:trPr>
        <w:tc>
          <w:tcPr>
            <w:tcW w:w="501" w:type="dxa"/>
            <w:tcBorders>
              <w:left w:val="single" w:sz="18" w:space="0" w:color="auto"/>
            </w:tcBorders>
          </w:tcPr>
          <w:p w14:paraId="5FE95AD7" w14:textId="77777777" w:rsidR="00707F75" w:rsidRPr="006E2940" w:rsidRDefault="00707F75" w:rsidP="00707F75">
            <w:pPr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20"/>
            <w:tcBorders>
              <w:right w:val="single" w:sz="18" w:space="0" w:color="auto"/>
            </w:tcBorders>
          </w:tcPr>
          <w:p w14:paraId="164EDEC6" w14:textId="77777777" w:rsidR="00707F75" w:rsidRPr="00DB7AF4" w:rsidRDefault="00707F75" w:rsidP="00707F75">
            <w:pPr>
              <w:tabs>
                <w:tab w:val="left" w:pos="4058"/>
              </w:tabs>
              <w:ind w:left="5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Remarks </w:t>
            </w:r>
            <w:r w:rsidRPr="00B847AC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de-AT"/>
              </w:rPr>
              <w:t xml:space="preserve">/ </w:t>
            </w:r>
            <w:r>
              <w:rPr>
                <w:rFonts w:ascii="Arial Narrow" w:hAnsi="Arial Narrow" w:cs="Tahoma" w:hint="eastAsia"/>
                <w:i/>
                <w:sz w:val="20"/>
                <w:szCs w:val="20"/>
                <w:lang w:val="de-AT" w:eastAsia="zh-CN"/>
              </w:rPr>
              <w:t>备注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:</w:t>
            </w:r>
          </w:p>
          <w:sdt>
            <w:sdtPr>
              <w:rPr>
                <w:rFonts w:ascii="Arial Narrow" w:eastAsia="Batang" w:hAnsi="Arial Narrow" w:cs="Tahoma"/>
                <w:sz w:val="20"/>
              </w:rPr>
              <w:id w:val="-1191364114"/>
              <w:placeholder>
                <w:docPart w:val="1C98567A54D543A5AC4E87E1BB0A6D62"/>
              </w:placeholder>
            </w:sdtPr>
            <w:sdtContent>
              <w:p w14:paraId="6AC4FE49" w14:textId="77777777" w:rsidR="00707F75" w:rsidRPr="001F0DED" w:rsidRDefault="00707F75" w:rsidP="00707F75">
                <w:pPr>
                  <w:tabs>
                    <w:tab w:val="left" w:pos="4058"/>
                  </w:tabs>
                  <w:ind w:left="5"/>
                  <w:rPr>
                    <w:rFonts w:ascii="Arial Narrow" w:eastAsia="Batang" w:hAnsi="Arial Narrow" w:cs="Tahoma"/>
                    <w:sz w:val="20"/>
                  </w:rPr>
                </w:pPr>
                <w:r>
                  <w:rPr>
                    <w:rFonts w:ascii="Arial Narrow" w:eastAsia="Batang" w:hAnsi="Arial Narrow" w:cs="Tahoma"/>
                    <w:sz w:val="20"/>
                  </w:rPr>
                  <w:t>…</w:t>
                </w:r>
              </w:p>
            </w:sdtContent>
          </w:sdt>
          <w:p w14:paraId="225C24BE" w14:textId="77777777" w:rsidR="00707F75" w:rsidRPr="001F0DED" w:rsidRDefault="00707F75" w:rsidP="00707F75">
            <w:pPr>
              <w:tabs>
                <w:tab w:val="left" w:pos="4058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</w:p>
        </w:tc>
      </w:tr>
      <w:tr w:rsidR="00707F75" w:rsidRPr="00984858" w14:paraId="1FC3D274" w14:textId="77777777" w:rsidTr="00671E13">
        <w:trPr>
          <w:trHeight w:hRule="exact" w:val="901"/>
        </w:trPr>
        <w:tc>
          <w:tcPr>
            <w:tcW w:w="11057" w:type="dxa"/>
            <w:gridSpan w:val="2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8B33D" w14:textId="3B2FE1CA" w:rsidR="00707F75" w:rsidRPr="006E2940" w:rsidRDefault="00707F75" w:rsidP="00707F75">
            <w:pP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</w:pPr>
            <w:r w:rsidRPr="008B06B4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Attachment: Use next page(s) for attachments instead of using separate files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61070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>/</w:t>
            </w:r>
          </w:p>
          <w:p w14:paraId="29F10E71" w14:textId="77777777" w:rsidR="00707F75" w:rsidRPr="006E2940" w:rsidRDefault="00707F75" w:rsidP="00707F75">
            <w:pPr>
              <w:rPr>
                <w:rFonts w:ascii="Arial Narrow" w:eastAsia="Batang" w:hAnsi="Arial Narrow" w:cs="Tahoma"/>
                <w:i/>
                <w:sz w:val="20"/>
                <w:szCs w:val="20"/>
              </w:rPr>
            </w:pPr>
            <w:r>
              <w:rPr>
                <w:rFonts w:ascii="SimSun" w:hAnsi="SimSun" w:cs="Tahoma" w:hint="eastAsia"/>
                <w:i/>
                <w:sz w:val="20"/>
                <w:szCs w:val="20"/>
                <w:lang w:eastAsia="zh-CN"/>
              </w:rPr>
              <w:t>附件：用下一页附加文件而不是独立的附件</w:t>
            </w:r>
          </w:p>
        </w:tc>
      </w:tr>
    </w:tbl>
    <w:p w14:paraId="366D77F8" w14:textId="77777777" w:rsidR="00FE4671" w:rsidRPr="00577841" w:rsidRDefault="00FE4671" w:rsidP="00051048">
      <w:pPr>
        <w:keepLines/>
        <w:rPr>
          <w:rFonts w:ascii="Arial Narrow" w:eastAsiaTheme="minorEastAsia" w:hAnsi="Arial Narrow" w:cs="Tahoma"/>
          <w:sz w:val="20"/>
          <w:szCs w:val="20"/>
          <w:lang w:eastAsia="zh-CN"/>
        </w:rPr>
      </w:pPr>
    </w:p>
    <w:tbl>
      <w:tblPr>
        <w:tblW w:w="11007" w:type="dxa"/>
        <w:tblInd w:w="-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7"/>
      </w:tblGrid>
      <w:tr w:rsidR="00247F39" w:rsidRPr="00984858" w14:paraId="3D92B465" w14:textId="77777777" w:rsidTr="00D25306">
        <w:trPr>
          <w:trHeight w:val="1100"/>
        </w:trPr>
        <w:tc>
          <w:tcPr>
            <w:tcW w:w="11007" w:type="dxa"/>
            <w:vAlign w:val="center"/>
          </w:tcPr>
          <w:p w14:paraId="20A0380B" w14:textId="77777777" w:rsidR="00AD4C74" w:rsidRPr="008B06B4" w:rsidRDefault="008B06B4" w:rsidP="008B06B4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Note: Documents referring to the claim (i.e. additional Q-Tools, </w:t>
            </w:r>
            <w:proofErr w:type="gramStart"/>
            <w:r w:rsidRPr="008B06B4">
              <w:rPr>
                <w:rFonts w:ascii="Arial Narrow" w:eastAsia="Batang" w:hAnsi="Arial Narrow" w:cs="Tahoma"/>
                <w:b/>
                <w:sz w:val="20"/>
                <w:lang w:val="en-US"/>
              </w:rPr>
              <w:t>evidences</w:t>
            </w:r>
            <w:proofErr w:type="gramEnd"/>
            <w:r w:rsidRPr="008B06B4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, dimensional reports, illustrations, effectiveness check, affected delivery notes, etc.) should be inserted to the following pages. </w:t>
            </w:r>
            <w:r w:rsidRPr="006E2940">
              <w:rPr>
                <w:rFonts w:ascii="Arial Narrow" w:eastAsia="Batang" w:hAnsi="Arial Narrow" w:cs="Tahoma"/>
                <w:b/>
                <w:sz w:val="20"/>
              </w:rPr>
              <w:t>Usage of additional separate documets should be avoided</w:t>
            </w:r>
            <w:r w:rsidRPr="006E2940">
              <w:rPr>
                <w:rFonts w:ascii="Arial Narrow" w:eastAsia="Batang" w:hAnsi="Arial Narrow" w:cs="Tahoma"/>
                <w:sz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</w:rPr>
              <w:t>/</w:t>
            </w:r>
            <w:r w:rsidRPr="006E2940">
              <w:rPr>
                <w:rFonts w:ascii="Arial Narrow" w:eastAsia="Batang" w:hAnsi="Arial Narrow" w:cs="Tahoma"/>
                <w:sz w:val="20"/>
              </w:rPr>
              <w:t xml:space="preserve"> </w:t>
            </w:r>
            <w:r w:rsidR="00F32AD9">
              <w:rPr>
                <w:rFonts w:ascii="SimSun" w:hAnsi="SimSun" w:cs="Tahoma" w:hint="eastAsia"/>
                <w:i/>
                <w:sz w:val="20"/>
                <w:lang w:eastAsia="zh-CN"/>
              </w:rPr>
              <w:t>告知</w:t>
            </w:r>
            <w:r w:rsidR="00AD4C74" w:rsidRPr="008B06B4">
              <w:rPr>
                <w:rFonts w:ascii="Arial Narrow" w:eastAsia="Batang" w:hAnsi="Arial Narrow" w:cs="Tahoma"/>
                <w:i/>
                <w:sz w:val="20"/>
              </w:rPr>
              <w:t>:</w:t>
            </w:r>
            <w:r w:rsidR="00F32AD9">
              <w:rPr>
                <w:rFonts w:ascii="SimSun" w:hAnsi="SimSun" w:cs="Tahoma" w:hint="eastAsia"/>
                <w:i/>
                <w:sz w:val="20"/>
                <w:lang w:eastAsia="zh-CN"/>
              </w:rPr>
              <w:t>抱怨的</w:t>
            </w:r>
            <w:r w:rsidR="00F32AD9">
              <w:rPr>
                <w:rFonts w:ascii="SimSun" w:hAnsi="SimSun" w:cs="SimSun" w:hint="eastAsia"/>
                <w:i/>
                <w:sz w:val="20"/>
                <w:lang w:eastAsia="zh-CN"/>
              </w:rPr>
              <w:t>参考文件</w:t>
            </w:r>
            <w:r w:rsidR="00AD4C74" w:rsidRPr="008B06B4">
              <w:rPr>
                <w:rFonts w:ascii="Arial Narrow" w:eastAsia="Batang" w:hAnsi="Arial Narrow" w:cs="Tahoma"/>
                <w:i/>
                <w:sz w:val="20"/>
              </w:rPr>
              <w:t xml:space="preserve"> (</w:t>
            </w:r>
            <w:r w:rsidR="00F32AD9">
              <w:rPr>
                <w:rFonts w:ascii="SimSun" w:hAnsi="SimSun" w:cs="Tahoma" w:hint="eastAsia"/>
                <w:i/>
                <w:sz w:val="20"/>
                <w:lang w:eastAsia="zh-CN"/>
              </w:rPr>
              <w:t>例如，</w:t>
            </w:r>
            <w:r w:rsidR="00F32AD9">
              <w:rPr>
                <w:rFonts w:ascii="SimSun" w:hAnsi="SimSun" w:cs="SimSun" w:hint="eastAsia"/>
                <w:i/>
                <w:sz w:val="20"/>
                <w:lang w:eastAsia="zh-CN"/>
              </w:rPr>
              <w:t>额外的质量工具，证据，尺寸报告，柱状图，有效性检查，影响的交付通知等</w:t>
            </w:r>
            <w:r w:rsidR="00AD4C74" w:rsidRPr="008B06B4">
              <w:rPr>
                <w:rFonts w:ascii="Arial Narrow" w:eastAsia="Batang" w:hAnsi="Arial Narrow" w:cs="Tahoma"/>
                <w:i/>
                <w:sz w:val="20"/>
              </w:rPr>
              <w:t xml:space="preserve">.) </w:t>
            </w:r>
            <w:r w:rsidR="00F32AD9">
              <w:rPr>
                <w:rFonts w:ascii="SimSun" w:hAnsi="SimSun" w:cs="SimSun" w:hint="eastAsia"/>
                <w:i/>
                <w:sz w:val="20"/>
                <w:lang w:eastAsia="zh-CN"/>
              </w:rPr>
              <w:t>应该插入此页。</w:t>
            </w:r>
            <w:r w:rsidR="00F32AD9" w:rsidRPr="00C02378">
              <w:rPr>
                <w:rFonts w:ascii="SimSun" w:hAnsi="SimSun" w:cs="SimSun" w:hint="eastAsia"/>
                <w:i/>
                <w:color w:val="auto"/>
                <w:sz w:val="20"/>
                <w:lang w:eastAsia="zh-CN"/>
              </w:rPr>
              <w:t>额外独立文件的使用应该避免。</w:t>
            </w:r>
          </w:p>
        </w:tc>
      </w:tr>
      <w:tr w:rsidR="00AD4C74" w:rsidRPr="00161070" w14:paraId="2E9BAAC5" w14:textId="77777777" w:rsidTr="008F0880">
        <w:trPr>
          <w:trHeight w:val="14270"/>
        </w:trPr>
        <w:tc>
          <w:tcPr>
            <w:tcW w:w="11007" w:type="dxa"/>
          </w:tcPr>
          <w:p w14:paraId="401F5B96" w14:textId="77777777" w:rsidR="000D3F3E" w:rsidRPr="008B06B4" w:rsidRDefault="000D3F3E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E095B9E" w14:textId="77777777" w:rsidR="000D3F3E" w:rsidRPr="008B06B4" w:rsidRDefault="000D3F3E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180C72E0" w14:textId="77777777" w:rsidR="00C9612B" w:rsidRPr="00825717" w:rsidRDefault="00537E52" w:rsidP="00161070">
            <w:pPr>
              <w:pStyle w:val="Header"/>
              <w:tabs>
                <w:tab w:val="clear" w:pos="4536"/>
                <w:tab w:val="center" w:pos="1723"/>
              </w:tabs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  <w:r>
              <w:rPr>
                <w:rFonts w:ascii="Arial Narrow" w:eastAsia="Batang" w:hAnsi="Arial Narrow" w:cs="Tahoma"/>
                <w:b/>
                <w:sz w:val="20"/>
                <w:lang w:val="en-US"/>
              </w:rPr>
              <w:t>Refer to</w:t>
            </w:r>
            <w:r w:rsidR="00864C1D" w:rsidRPr="0096670B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 </w:t>
            </w:r>
            <w:r w:rsidR="00864C1D" w:rsidRPr="00825717">
              <w:rPr>
                <w:rFonts w:ascii="Arial Narrow" w:eastAsia="Batang" w:hAnsi="Arial Narrow" w:cs="Tahoma"/>
                <w:i/>
                <w:sz w:val="20"/>
                <w:lang w:val="en-US"/>
              </w:rPr>
              <w:t xml:space="preserve">/ </w:t>
            </w:r>
            <w:r w:rsidR="00055F5E">
              <w:rPr>
                <w:rFonts w:ascii="SimSun" w:hAnsi="SimSun" w:cs="Tahoma" w:hint="eastAsia"/>
                <w:i/>
                <w:sz w:val="20"/>
                <w:lang w:val="en-US" w:eastAsia="zh-CN"/>
              </w:rPr>
              <w:t>参考</w:t>
            </w:r>
            <w:r w:rsidR="00604125" w:rsidRPr="00825717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 </w:t>
            </w:r>
            <w:r w:rsidR="00161070" w:rsidRPr="00825717">
              <w:rPr>
                <w:rFonts w:ascii="Arial Narrow" w:eastAsia="Batang" w:hAnsi="Arial Narrow" w:cs="Tahoma"/>
                <w:b/>
                <w:sz w:val="20"/>
                <w:lang w:val="en-US"/>
              </w:rPr>
              <w:tab/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1340000711"/>
                <w:placeholder>
                  <w:docPart w:val="DefaultPlaceholder_1082065158"/>
                </w:placeholder>
              </w:sdtPr>
              <w:sdtContent>
                <w:r w:rsidR="00864C1D" w:rsidRPr="00825717"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  <w:t>…</w:t>
                </w:r>
              </w:sdtContent>
            </w:sdt>
          </w:p>
          <w:sdt>
            <w:sdtPr>
              <w:rPr>
                <w:rFonts w:ascii="Arial Narrow" w:eastAsia="Batang" w:hAnsi="Arial Narrow" w:cs="Tahoma"/>
                <w:b/>
                <w:sz w:val="20"/>
              </w:rPr>
              <w:id w:val="1864937094"/>
              <w:placeholder>
                <w:docPart w:val="B1CE2670AFDB4C9D9566E9D60BEE15B9"/>
              </w:placeholder>
            </w:sdtPr>
            <w:sdtContent>
              <w:p w14:paraId="309FB0E0" w14:textId="77777777" w:rsidR="002E5005" w:rsidRPr="00825717" w:rsidRDefault="001F0DED" w:rsidP="003F4025">
                <w:pPr>
                  <w:pStyle w:val="Header"/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</w:pPr>
                <w:r w:rsidRPr="00825717"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  <w:t>…</w:t>
                </w:r>
              </w:p>
            </w:sdtContent>
          </w:sdt>
          <w:p w14:paraId="79514F5F" w14:textId="77777777" w:rsidR="002E5005" w:rsidRPr="00825717" w:rsidRDefault="002E5005" w:rsidP="003F4025">
            <w:pPr>
              <w:pStyle w:val="Header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3F5EF316" w14:textId="77777777" w:rsidR="002E5005" w:rsidRPr="00825717" w:rsidRDefault="002E5005" w:rsidP="002E5005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38A06B55" w14:textId="77777777" w:rsidR="00C9612B" w:rsidRPr="00825717" w:rsidRDefault="00C9612B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7D427BA2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7A8DFB4C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33EE7FC8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5FA8E828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6DDF31D3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2687700D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34E27B10" w14:textId="77777777" w:rsidR="00864C1D" w:rsidRDefault="00864C1D" w:rsidP="00161070">
            <w:pPr>
              <w:pStyle w:val="Header"/>
              <w:tabs>
                <w:tab w:val="clear" w:pos="4536"/>
                <w:tab w:val="center" w:pos="1723"/>
              </w:tabs>
              <w:rPr>
                <w:rFonts w:ascii="Arial Narrow" w:eastAsia="Batang" w:hAnsi="Arial Narrow" w:cs="Tahoma"/>
                <w:b/>
                <w:sz w:val="20"/>
              </w:rPr>
            </w:pPr>
            <w:r w:rsidRPr="00825717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Refer to </w:t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237716379"/>
                <w:placeholder>
                  <w:docPart w:val="60DBE8EAF400458FB3E11C6E4E5C8DFB"/>
                </w:placeholder>
              </w:sdtPr>
              <w:sdtContent>
                <w:r w:rsidRPr="00825717"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  <w:t>…</w:t>
                </w:r>
              </w:sdtContent>
            </w:sdt>
            <w:r w:rsidRPr="00825717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 </w:t>
            </w:r>
            <w:r w:rsidRPr="00161070">
              <w:rPr>
                <w:rFonts w:ascii="Arial Narrow" w:eastAsia="Batang" w:hAnsi="Arial Narrow" w:cs="Tahoma"/>
                <w:i/>
                <w:sz w:val="20"/>
              </w:rPr>
              <w:t xml:space="preserve">/ </w:t>
            </w:r>
            <w:r w:rsidR="00055F5E">
              <w:rPr>
                <w:rFonts w:ascii="SimSun" w:hAnsi="SimSun" w:cs="SimSun" w:hint="eastAsia"/>
                <w:i/>
                <w:sz w:val="20"/>
                <w:lang w:eastAsia="zh-CN"/>
              </w:rPr>
              <w:t>参考</w:t>
            </w:r>
            <w:r>
              <w:rPr>
                <w:rFonts w:ascii="Arial Narrow" w:eastAsia="Batang" w:hAnsi="Arial Narrow" w:cs="Tahoma"/>
                <w:b/>
                <w:sz w:val="20"/>
              </w:rPr>
              <w:t xml:space="preserve"> </w:t>
            </w:r>
            <w:r w:rsidR="00161070">
              <w:rPr>
                <w:rFonts w:ascii="Arial Narrow" w:eastAsia="Batang" w:hAnsi="Arial Narrow" w:cs="Tahoma"/>
                <w:b/>
                <w:sz w:val="20"/>
              </w:rPr>
              <w:tab/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463506744"/>
                <w:placeholder>
                  <w:docPart w:val="60DBE8EAF400458FB3E11C6E4E5C8DFB"/>
                </w:placeholder>
              </w:sdtPr>
              <w:sdtContent>
                <w:r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</w:p>
          <w:p w14:paraId="6F97F491" w14:textId="77777777" w:rsidR="003F4025" w:rsidRPr="006E2940" w:rsidRDefault="00000000" w:rsidP="00864C1D">
            <w:pPr>
              <w:tabs>
                <w:tab w:val="left" w:pos="3349"/>
              </w:tabs>
              <w:spacing w:after="20"/>
              <w:rPr>
                <w:rFonts w:ascii="Arial Narrow" w:eastAsia="Batang" w:hAnsi="Arial Narrow" w:cs="Tahoma"/>
                <w:b/>
                <w:sz w:val="20"/>
              </w:rPr>
            </w:pP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1572498421"/>
                <w:placeholder>
                  <w:docPart w:val="45D7513F68DA41F98C1D4D47750E85A0"/>
                </w:placeholder>
              </w:sdtPr>
              <w:sdtContent>
                <w:r w:rsidR="001F0DED"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</w:p>
          <w:p w14:paraId="338E6420" w14:textId="77777777" w:rsidR="00C9612B" w:rsidRPr="006E2940" w:rsidRDefault="00C9612B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78A3E66E" w14:textId="77777777" w:rsidR="00C9612B" w:rsidRPr="006E2940" w:rsidRDefault="00C9612B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42CBFCC0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26AC3615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37A37F6C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165C2A21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68C8E9EF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7EC36DA2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2A51CAB3" w14:textId="77777777" w:rsidR="00864C1D" w:rsidRDefault="00864C1D" w:rsidP="00161070">
            <w:pPr>
              <w:pStyle w:val="Header"/>
              <w:tabs>
                <w:tab w:val="clear" w:pos="4536"/>
                <w:tab w:val="center" w:pos="1723"/>
              </w:tabs>
              <w:rPr>
                <w:rFonts w:ascii="Arial Narrow" w:eastAsia="Batang" w:hAnsi="Arial Narrow" w:cs="Tahoma"/>
                <w:b/>
                <w:sz w:val="20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</w:rPr>
              <w:t xml:space="preserve">Refer to </w:t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1028222058"/>
                <w:placeholder>
                  <w:docPart w:val="9FFF60C7A85243F4843E58ABDD964609"/>
                </w:placeholder>
              </w:sdtPr>
              <w:sdtContent>
                <w:r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  <w:r>
              <w:rPr>
                <w:rFonts w:ascii="Arial Narrow" w:eastAsia="Batang" w:hAnsi="Arial Narrow" w:cs="Tahoma"/>
                <w:b/>
                <w:sz w:val="20"/>
              </w:rPr>
              <w:t xml:space="preserve"> </w:t>
            </w:r>
            <w:r w:rsidRPr="00161070">
              <w:rPr>
                <w:rFonts w:ascii="Arial Narrow" w:eastAsia="Batang" w:hAnsi="Arial Narrow" w:cs="Tahoma"/>
                <w:i/>
                <w:sz w:val="20"/>
              </w:rPr>
              <w:t xml:space="preserve">/ </w:t>
            </w:r>
            <w:r w:rsidR="00055F5E">
              <w:rPr>
                <w:rFonts w:ascii="SimSun" w:hAnsi="SimSun" w:cs="SimSun" w:hint="eastAsia"/>
                <w:i/>
                <w:sz w:val="20"/>
                <w:lang w:eastAsia="zh-CN"/>
              </w:rPr>
              <w:t>参考</w:t>
            </w:r>
            <w:r w:rsidR="00161070">
              <w:rPr>
                <w:rFonts w:ascii="Arial Narrow" w:eastAsia="Batang" w:hAnsi="Arial Narrow" w:cs="Tahoma"/>
                <w:i/>
                <w:sz w:val="20"/>
              </w:rPr>
              <w:tab/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2117431942"/>
                <w:placeholder>
                  <w:docPart w:val="9FFF60C7A85243F4843E58ABDD964609"/>
                </w:placeholder>
              </w:sdtPr>
              <w:sdtContent>
                <w:r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</w:p>
          <w:p w14:paraId="1EDA0FC5" w14:textId="77777777" w:rsidR="00D64986" w:rsidRPr="008B06B4" w:rsidRDefault="00000000" w:rsidP="00864C1D">
            <w:pPr>
              <w:pStyle w:val="Header"/>
              <w:rPr>
                <w:rFonts w:ascii="Arial Narrow" w:eastAsia="Batang" w:hAnsi="Arial Narrow" w:cs="Tahoma"/>
                <w:b/>
                <w:sz w:val="20"/>
              </w:rPr>
            </w:pP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1798187438"/>
                <w:placeholder>
                  <w:docPart w:val="C72465D38DF04DCF95ABCF7165120EF5"/>
                </w:placeholder>
              </w:sdtPr>
              <w:sdtContent>
                <w:r w:rsidR="00864C1D"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</w:p>
        </w:tc>
      </w:tr>
    </w:tbl>
    <w:p w14:paraId="24F315DE" w14:textId="77777777" w:rsidR="00FE4671" w:rsidRPr="008B5BAA" w:rsidRDefault="00FE4671" w:rsidP="004505EE">
      <w:pPr>
        <w:rPr>
          <w:rFonts w:ascii="Arial Narrow" w:eastAsia="Batang" w:hAnsi="Arial Narrow" w:cs="Tahoma"/>
          <w:sz w:val="20"/>
        </w:rPr>
      </w:pPr>
    </w:p>
    <w:sectPr w:rsidR="00FE4671" w:rsidRPr="008B5BAA" w:rsidSect="002776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493" w:right="680" w:bottom="357" w:left="680" w:header="357" w:footer="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72A98" w14:textId="77777777" w:rsidR="009E6FD4" w:rsidRDefault="009E6FD4">
      <w:r>
        <w:separator/>
      </w:r>
    </w:p>
  </w:endnote>
  <w:endnote w:type="continuationSeparator" w:id="0">
    <w:p w14:paraId="4D639BC7" w14:textId="77777777" w:rsidR="009E6FD4" w:rsidRDefault="009E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91D1" w14:textId="65F2BA19" w:rsidR="00643DCE" w:rsidRDefault="00643D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2BDA43E0" wp14:editId="5157E48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355600" cy="221615"/>
              <wp:effectExtent l="0" t="0" r="0" b="0"/>
              <wp:wrapNone/>
              <wp:docPr id="1449327566" name="Text Box 6" descr="5acXjzU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60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0C5E1" w14:textId="477432FD" w:rsidR="00643DCE" w:rsidRPr="00643DCE" w:rsidRDefault="00643DCE" w:rsidP="00643DCE">
                          <w:pPr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</w:pPr>
                          <w:r w:rsidRPr="00643DCE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  <w:t>5acXjzUk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A43E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5acXjzUk" style="position:absolute;margin-left:-23.2pt;margin-top:0;width:28pt;height:17.45pt;z-index:25166284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5DC0C5E1" w14:textId="477432FD" w:rsidR="00643DCE" w:rsidRPr="00643DCE" w:rsidRDefault="00643DCE" w:rsidP="00643DCE">
                    <w:pPr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</w:pPr>
                    <w:r w:rsidRPr="00643DCE"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  <w:t>5acXjzUk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37AEB" w14:textId="418B9DB5" w:rsidR="00B529A5" w:rsidRDefault="00643DCE">
    <w:pPr>
      <w:pStyle w:val="Header"/>
      <w:rPr>
        <w:sz w:val="16"/>
      </w:rPr>
    </w:pPr>
    <w:r>
      <w:rPr>
        <w:noProof/>
        <w:lang w:val="en-US" w:eastAsia="zh-CN"/>
      </w:rPr>
      <mc:AlternateContent>
        <mc:Choice Requires="wps">
          <w:drawing>
            <wp:anchor distT="0" distB="0" distL="0" distR="0" simplePos="0" relativeHeight="251663872" behindDoc="0" locked="0" layoutInCell="1" allowOverlap="1" wp14:anchorId="242DF93B" wp14:editId="0E57E158">
              <wp:simplePos x="431800" y="1044575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55600" cy="221615"/>
              <wp:effectExtent l="0" t="0" r="0" b="0"/>
              <wp:wrapNone/>
              <wp:docPr id="645023506" name="Text Box 7" descr="5acXjzU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60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1EDF3A" w14:textId="4F666BAB" w:rsidR="00643DCE" w:rsidRPr="00643DCE" w:rsidRDefault="00643DCE" w:rsidP="00643DCE">
                          <w:pPr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</w:pPr>
                          <w:r w:rsidRPr="00643DCE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  <w:t>5acXjzUk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DF93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5acXjzUk" style="position:absolute;margin-left:-23.2pt;margin-top:0;width:28pt;height:17.45pt;z-index:25166387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241EDF3A" w14:textId="4F666BAB" w:rsidR="00643DCE" w:rsidRPr="00643DCE" w:rsidRDefault="00643DCE" w:rsidP="00643DCE">
                    <w:pPr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</w:pPr>
                    <w:r w:rsidRPr="00643DCE"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  <w:t>5acXjzUk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29A5"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0D1321B7" wp14:editId="320127D2">
              <wp:simplePos x="0" y="0"/>
              <wp:positionH relativeFrom="page">
                <wp:posOffset>129540</wp:posOffset>
              </wp:positionH>
              <wp:positionV relativeFrom="page">
                <wp:posOffset>8732520</wp:posOffset>
              </wp:positionV>
              <wp:extent cx="342900" cy="16268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2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93DA7" w14:textId="14124E5F" w:rsidR="00B529A5" w:rsidRDefault="00B529A5">
                          <w:pPr>
                            <w:rPr>
                              <w:sz w:val="12"/>
                              <w:lang w:val="fr-FR"/>
                            </w:rPr>
                          </w:pPr>
                          <w:r>
                            <w:rPr>
                              <w:sz w:val="12"/>
                              <w:lang w:val="fr-FR"/>
                            </w:rPr>
                            <w:t>HF-1490_C</w:t>
                          </w:r>
                          <w:r w:rsidR="003F4C31">
                            <w:rPr>
                              <w:sz w:val="12"/>
                              <w:lang w:val="fr-FR"/>
                            </w:rPr>
                            <w:t>_Chinese_</w:t>
                          </w:r>
                          <w:r>
                            <w:rPr>
                              <w:sz w:val="12"/>
                              <w:lang w:val="fr-FR"/>
                            </w:rPr>
                            <w:t>20</w:t>
                          </w:r>
                          <w:r w:rsidR="003F4C31">
                            <w:rPr>
                              <w:sz w:val="12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2"/>
                              <w:lang w:val="fr-FR"/>
                            </w:rPr>
                            <w:t>6-0</w:t>
                          </w:r>
                          <w:r w:rsidR="003F4C31">
                            <w:rPr>
                              <w:sz w:val="12"/>
                              <w:lang w:val="fr-FR"/>
                            </w:rPr>
                            <w:t>7</w:t>
                          </w:r>
                          <w:r>
                            <w:rPr>
                              <w:sz w:val="12"/>
                              <w:lang w:val="fr-FR"/>
                            </w:rPr>
                            <w:t>-</w:t>
                          </w:r>
                          <w:r w:rsidR="003F4C31">
                            <w:rPr>
                              <w:sz w:val="12"/>
                              <w:lang w:val="fr-FR"/>
                            </w:rPr>
                            <w:t>29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1321B7" id="Text Box 1" o:spid="_x0000_s1030" type="#_x0000_t202" style="position:absolute;margin-left:10.2pt;margin-top:687.6pt;width:27pt;height:128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" filled="f" stroked="f">
              <v:textbox style="layout-flow:vertical;mso-layout-flow-alt:bottom-to-top">
                <w:txbxContent>
                  <w:p w14:paraId="11E93DA7" w14:textId="14124E5F" w:rsidR="00B529A5" w:rsidRDefault="00B529A5">
                    <w:pPr>
                      <w:rPr>
                        <w:sz w:val="12"/>
                        <w:lang w:val="fr-FR"/>
                      </w:rPr>
                    </w:pPr>
                    <w:r>
                      <w:rPr>
                        <w:sz w:val="12"/>
                        <w:lang w:val="fr-FR"/>
                      </w:rPr>
                      <w:t>HF-1490_C</w:t>
                    </w:r>
                    <w:r w:rsidR="003F4C31">
                      <w:rPr>
                        <w:sz w:val="12"/>
                        <w:lang w:val="fr-FR"/>
                      </w:rPr>
                      <w:t>_Chinese_</w:t>
                    </w:r>
                    <w:r>
                      <w:rPr>
                        <w:sz w:val="12"/>
                        <w:lang w:val="fr-FR"/>
                      </w:rPr>
                      <w:t>20</w:t>
                    </w:r>
                    <w:r w:rsidR="003F4C31">
                      <w:rPr>
                        <w:sz w:val="12"/>
                        <w:lang w:val="fr-FR"/>
                      </w:rPr>
                      <w:t>2</w:t>
                    </w:r>
                    <w:r>
                      <w:rPr>
                        <w:sz w:val="12"/>
                        <w:lang w:val="fr-FR"/>
                      </w:rPr>
                      <w:t>6-0</w:t>
                    </w:r>
                    <w:r w:rsidR="003F4C31">
                      <w:rPr>
                        <w:sz w:val="12"/>
                        <w:lang w:val="fr-FR"/>
                      </w:rPr>
                      <w:t>7</w:t>
                    </w:r>
                    <w:r>
                      <w:rPr>
                        <w:sz w:val="12"/>
                        <w:lang w:val="fr-FR"/>
                      </w:rPr>
                      <w:t>-</w:t>
                    </w:r>
                    <w:r w:rsidR="003F4C31">
                      <w:rPr>
                        <w:sz w:val="12"/>
                        <w:lang w:val="fr-FR"/>
                      </w:rPr>
                      <w:t>29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B529A5">
      <w:rPr>
        <w:sz w:val="16"/>
      </w:rPr>
      <w:tab/>
    </w:r>
    <w:r w:rsidR="00B529A5">
      <w:rPr>
        <w:sz w:val="16"/>
      </w:rPr>
      <w:tab/>
    </w:r>
    <w:r w:rsidR="00B529A5">
      <w:rPr>
        <w:sz w:val="16"/>
      </w:rPr>
      <w:tab/>
    </w:r>
    <w:r w:rsidR="00B529A5">
      <w:rPr>
        <w:sz w:val="16"/>
      </w:rPr>
      <w:t xml:space="preserve">Page </w:t>
    </w:r>
    <w:r w:rsidR="00B529A5">
      <w:rPr>
        <w:sz w:val="16"/>
      </w:rPr>
      <w:fldChar w:fldCharType="begin"/>
    </w:r>
    <w:r w:rsidR="00B529A5">
      <w:rPr>
        <w:sz w:val="16"/>
      </w:rPr>
      <w:instrText xml:space="preserve"> PAGE </w:instrText>
    </w:r>
    <w:r w:rsidR="00B529A5">
      <w:rPr>
        <w:sz w:val="16"/>
      </w:rPr>
      <w:fldChar w:fldCharType="separate"/>
    </w:r>
    <w:r w:rsidR="00D23C71">
      <w:rPr>
        <w:noProof/>
        <w:sz w:val="16"/>
      </w:rPr>
      <w:t>2</w:t>
    </w:r>
    <w:r w:rsidR="00B529A5">
      <w:rPr>
        <w:sz w:val="16"/>
      </w:rPr>
      <w:fldChar w:fldCharType="end"/>
    </w:r>
    <w:r w:rsidR="00B529A5">
      <w:rPr>
        <w:sz w:val="16"/>
      </w:rPr>
      <w:t xml:space="preserve"> of </w:t>
    </w:r>
    <w:r w:rsidR="00B529A5">
      <w:rPr>
        <w:sz w:val="16"/>
      </w:rPr>
      <w:fldChar w:fldCharType="begin"/>
    </w:r>
    <w:r w:rsidR="00B529A5">
      <w:rPr>
        <w:sz w:val="16"/>
      </w:rPr>
      <w:instrText xml:space="preserve"> NUMPAGES </w:instrText>
    </w:r>
    <w:r w:rsidR="00B529A5">
      <w:rPr>
        <w:sz w:val="16"/>
      </w:rPr>
      <w:fldChar w:fldCharType="separate"/>
    </w:r>
    <w:r w:rsidR="00D23C71">
      <w:rPr>
        <w:noProof/>
        <w:sz w:val="16"/>
      </w:rPr>
      <w:t>6</w:t>
    </w:r>
    <w:r w:rsidR="00B529A5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136B" w14:textId="1BB2E906" w:rsidR="00643DCE" w:rsidRDefault="00643D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39A248FF" wp14:editId="0B0F64C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355600" cy="221615"/>
              <wp:effectExtent l="0" t="0" r="0" b="0"/>
              <wp:wrapNone/>
              <wp:docPr id="794368714" name="Text Box 5" descr="5acXjzU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60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6F0DE" w14:textId="70B326C6" w:rsidR="00643DCE" w:rsidRPr="00643DCE" w:rsidRDefault="00643DCE" w:rsidP="00643DCE">
                          <w:pPr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</w:pPr>
                          <w:r w:rsidRPr="00643DCE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  <w:t>5acXjzUk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248F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5acXjzUk" style="position:absolute;margin-left:-23.2pt;margin-top:0;width:28pt;height:17.45pt;z-index:25166182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02E6F0DE" w14:textId="70B326C6" w:rsidR="00643DCE" w:rsidRPr="00643DCE" w:rsidRDefault="00643DCE" w:rsidP="00643DCE">
                    <w:pPr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</w:pPr>
                    <w:r w:rsidRPr="00643DCE"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  <w:t>5acXjzUk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F4290" w14:textId="77777777" w:rsidR="009E6FD4" w:rsidRDefault="009E6FD4">
      <w:r>
        <w:separator/>
      </w:r>
    </w:p>
  </w:footnote>
  <w:footnote w:type="continuationSeparator" w:id="0">
    <w:p w14:paraId="04BCD45C" w14:textId="77777777" w:rsidR="009E6FD4" w:rsidRDefault="009E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45FC" w14:textId="6D42BF66" w:rsidR="00643DCE" w:rsidRDefault="00643D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4B5903C" wp14:editId="35AB8D0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385570" cy="314325"/>
              <wp:effectExtent l="0" t="0" r="0" b="9525"/>
              <wp:wrapNone/>
              <wp:docPr id="1701042568" name="Text Box 3" descr="INTERNAL and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C66F1" w14:textId="6E862AC7" w:rsidR="00643DCE" w:rsidRPr="00643DCE" w:rsidRDefault="00643DCE" w:rsidP="00643DCE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 w:rsidRPr="00643DCE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  <w:t>INTERNAL and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590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 and PARTNERS" style="position:absolute;margin-left:57.9pt;margin-top:0;width:109.1pt;height:24.75pt;z-index:25165977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7B7C66F1" w14:textId="6E862AC7" w:rsidR="00643DCE" w:rsidRPr="00643DCE" w:rsidRDefault="00643DCE" w:rsidP="00643DCE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</w:pPr>
                    <w:r w:rsidRPr="00643DCE"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  <w:t>INTERNAL and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CF18" w14:textId="1C2E3E2C" w:rsidR="00643DCE" w:rsidRDefault="00643D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513E611" wp14:editId="45CFD2ED">
              <wp:simplePos x="431800" y="228600"/>
              <wp:positionH relativeFrom="page">
                <wp:align>right</wp:align>
              </wp:positionH>
              <wp:positionV relativeFrom="page">
                <wp:align>top</wp:align>
              </wp:positionV>
              <wp:extent cx="1385570" cy="314325"/>
              <wp:effectExtent l="0" t="0" r="0" b="9525"/>
              <wp:wrapNone/>
              <wp:docPr id="953177868" name="Text Box 4" descr="INTERNAL and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0AAAB" w14:textId="07502483" w:rsidR="00643DCE" w:rsidRPr="00643DCE" w:rsidRDefault="00643DCE" w:rsidP="00643DCE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 w:rsidRPr="00643DCE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  <w:t>INTERNAL and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3E61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TERNAL and PARTNERS" style="position:absolute;margin-left:57.9pt;margin-top:0;width:109.1pt;height:24.75pt;z-index:25166080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1270AAAB" w14:textId="07502483" w:rsidR="00643DCE" w:rsidRPr="00643DCE" w:rsidRDefault="00643DCE" w:rsidP="00643DCE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</w:pPr>
                    <w:r w:rsidRPr="00643DCE"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  <w:t>INTERNAL and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5B79" w14:textId="0EACB050" w:rsidR="00643DCE" w:rsidRDefault="00643D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1F4AF74" wp14:editId="5F3651A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385570" cy="314325"/>
              <wp:effectExtent l="0" t="0" r="0" b="9525"/>
              <wp:wrapNone/>
              <wp:docPr id="1300189529" name="Text Box 2" descr="INTERNAL and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86A6" w14:textId="22EA4FCB" w:rsidR="00643DCE" w:rsidRPr="00643DCE" w:rsidRDefault="00643DCE" w:rsidP="00643DCE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 w:rsidRPr="00643DCE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  <w:t>INTERNAL and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4AF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INTERNAL and PARTNERS" style="position:absolute;margin-left:57.9pt;margin-top:0;width:109.1pt;height:24.75pt;z-index:25165875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277086A6" w14:textId="22EA4FCB" w:rsidR="00643DCE" w:rsidRPr="00643DCE" w:rsidRDefault="00643DCE" w:rsidP="00643DCE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</w:pPr>
                    <w:r w:rsidRPr="00643DCE"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  <w:t>INTERNAL and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B493D"/>
    <w:multiLevelType w:val="hybridMultilevel"/>
    <w:tmpl w:val="C3C60A4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4D9640A"/>
    <w:multiLevelType w:val="hybridMultilevel"/>
    <w:tmpl w:val="D5AA6C6C"/>
    <w:lvl w:ilvl="0" w:tplc="83827720">
      <w:start w:val="1"/>
      <w:numFmt w:val="decimal"/>
      <w:lvlText w:val="%1."/>
      <w:lvlJc w:val="left"/>
      <w:pPr>
        <w:ind w:left="420" w:hanging="360"/>
      </w:pPr>
      <w:rPr>
        <w:rFonts w:ascii="Arial Narrow" w:eastAsia="SimSun" w:hAnsi="Arial Narrow" w:hint="default"/>
        <w:b/>
      </w:rPr>
    </w:lvl>
    <w:lvl w:ilvl="1" w:tplc="04090019">
      <w:start w:val="1"/>
      <w:numFmt w:val="lowerLetter"/>
      <w:lvlText w:val="%2)"/>
      <w:lvlJc w:val="left"/>
      <w:pPr>
        <w:ind w:left="900" w:hanging="420"/>
      </w:pPr>
    </w:lvl>
    <w:lvl w:ilvl="2" w:tplc="D834CC7C">
      <w:start w:val="3"/>
      <w:numFmt w:val="decimal"/>
      <w:lvlText w:val="%3）"/>
      <w:lvlJc w:val="left"/>
      <w:pPr>
        <w:ind w:left="1260" w:hanging="360"/>
      </w:pPr>
      <w:rPr>
        <w:rFonts w:hint="default"/>
        <w:u w:val="single"/>
      </w:rPr>
    </w:lvl>
    <w:lvl w:ilvl="3" w:tplc="0409000F" w:tentative="1">
      <w:start w:val="1"/>
      <w:numFmt w:val="decimal"/>
      <w:lvlText w:val="%4."/>
      <w:lvlJc w:val="left"/>
      <w:pPr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ind w:left="3840" w:hanging="420"/>
      </w:pPr>
    </w:lvl>
  </w:abstractNum>
  <w:abstractNum w:abstractNumId="2" w15:restartNumberingAfterBreak="0">
    <w:nsid w:val="6DFF11C7"/>
    <w:multiLevelType w:val="hybridMultilevel"/>
    <w:tmpl w:val="2B20F468"/>
    <w:lvl w:ilvl="0" w:tplc="85E66A08">
      <w:start w:val="1"/>
      <w:numFmt w:val="decimal"/>
      <w:lvlText w:val="%1)"/>
      <w:lvlJc w:val="left"/>
      <w:pPr>
        <w:ind w:left="9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0" w:hanging="420"/>
      </w:pPr>
    </w:lvl>
    <w:lvl w:ilvl="2" w:tplc="0409001B" w:tentative="1">
      <w:start w:val="1"/>
      <w:numFmt w:val="lowerRoman"/>
      <w:lvlText w:val="%3."/>
      <w:lvlJc w:val="right"/>
      <w:pPr>
        <w:ind w:left="1850" w:hanging="420"/>
      </w:pPr>
    </w:lvl>
    <w:lvl w:ilvl="3" w:tplc="0409000F" w:tentative="1">
      <w:start w:val="1"/>
      <w:numFmt w:val="decimal"/>
      <w:lvlText w:val="%4."/>
      <w:lvlJc w:val="left"/>
      <w:pPr>
        <w:ind w:left="2270" w:hanging="420"/>
      </w:pPr>
    </w:lvl>
    <w:lvl w:ilvl="4" w:tplc="04090019" w:tentative="1">
      <w:start w:val="1"/>
      <w:numFmt w:val="lowerLetter"/>
      <w:lvlText w:val="%5)"/>
      <w:lvlJc w:val="left"/>
      <w:pPr>
        <w:ind w:left="2690" w:hanging="420"/>
      </w:pPr>
    </w:lvl>
    <w:lvl w:ilvl="5" w:tplc="0409001B" w:tentative="1">
      <w:start w:val="1"/>
      <w:numFmt w:val="lowerRoman"/>
      <w:lvlText w:val="%6."/>
      <w:lvlJc w:val="right"/>
      <w:pPr>
        <w:ind w:left="3110" w:hanging="420"/>
      </w:pPr>
    </w:lvl>
    <w:lvl w:ilvl="6" w:tplc="0409000F" w:tentative="1">
      <w:start w:val="1"/>
      <w:numFmt w:val="decimal"/>
      <w:lvlText w:val="%7."/>
      <w:lvlJc w:val="left"/>
      <w:pPr>
        <w:ind w:left="3530" w:hanging="420"/>
      </w:pPr>
    </w:lvl>
    <w:lvl w:ilvl="7" w:tplc="04090019" w:tentative="1">
      <w:start w:val="1"/>
      <w:numFmt w:val="lowerLetter"/>
      <w:lvlText w:val="%8)"/>
      <w:lvlJc w:val="left"/>
      <w:pPr>
        <w:ind w:left="3950" w:hanging="420"/>
      </w:pPr>
    </w:lvl>
    <w:lvl w:ilvl="8" w:tplc="0409001B" w:tentative="1">
      <w:start w:val="1"/>
      <w:numFmt w:val="lowerRoman"/>
      <w:lvlText w:val="%9."/>
      <w:lvlJc w:val="right"/>
      <w:pPr>
        <w:ind w:left="4370" w:hanging="420"/>
      </w:pPr>
    </w:lvl>
  </w:abstractNum>
  <w:num w:numId="1" w16cid:durableId="1529104403">
    <w:abstractNumId w:val="1"/>
  </w:num>
  <w:num w:numId="2" w16cid:durableId="102961431">
    <w:abstractNumId w:val="0"/>
  </w:num>
  <w:num w:numId="3" w16cid:durableId="142037070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attachedTemplate r:id="rId1"/>
  <w:documentProtection w:edit="forms" w:formatting="1" w:enforcement="0"/>
  <w:defaultTabStop w:val="73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A2"/>
    <w:rsid w:val="00000298"/>
    <w:rsid w:val="0000040A"/>
    <w:rsid w:val="0000169E"/>
    <w:rsid w:val="00002EC9"/>
    <w:rsid w:val="000041E4"/>
    <w:rsid w:val="0000673F"/>
    <w:rsid w:val="00006BAD"/>
    <w:rsid w:val="00007646"/>
    <w:rsid w:val="00007780"/>
    <w:rsid w:val="00010478"/>
    <w:rsid w:val="00010687"/>
    <w:rsid w:val="00010AD3"/>
    <w:rsid w:val="00010BC4"/>
    <w:rsid w:val="0001158B"/>
    <w:rsid w:val="000136E5"/>
    <w:rsid w:val="000145B0"/>
    <w:rsid w:val="00014B28"/>
    <w:rsid w:val="00015D1C"/>
    <w:rsid w:val="000164DC"/>
    <w:rsid w:val="0001660E"/>
    <w:rsid w:val="00016743"/>
    <w:rsid w:val="000168F1"/>
    <w:rsid w:val="00017522"/>
    <w:rsid w:val="00017A79"/>
    <w:rsid w:val="00017AF5"/>
    <w:rsid w:val="00020F82"/>
    <w:rsid w:val="000213F2"/>
    <w:rsid w:val="0002200C"/>
    <w:rsid w:val="000220B4"/>
    <w:rsid w:val="00022125"/>
    <w:rsid w:val="00024DE7"/>
    <w:rsid w:val="000262E9"/>
    <w:rsid w:val="00026939"/>
    <w:rsid w:val="00027306"/>
    <w:rsid w:val="000348B1"/>
    <w:rsid w:val="000368D6"/>
    <w:rsid w:val="000368E0"/>
    <w:rsid w:val="00037FB9"/>
    <w:rsid w:val="0004073F"/>
    <w:rsid w:val="00041082"/>
    <w:rsid w:val="0004190D"/>
    <w:rsid w:val="00042BFB"/>
    <w:rsid w:val="00042BFC"/>
    <w:rsid w:val="00044DFD"/>
    <w:rsid w:val="00045023"/>
    <w:rsid w:val="0004630A"/>
    <w:rsid w:val="000466B9"/>
    <w:rsid w:val="00051048"/>
    <w:rsid w:val="000510AA"/>
    <w:rsid w:val="000522DC"/>
    <w:rsid w:val="000527B9"/>
    <w:rsid w:val="00053F2C"/>
    <w:rsid w:val="00054842"/>
    <w:rsid w:val="000552DA"/>
    <w:rsid w:val="00055F5E"/>
    <w:rsid w:val="00056D8A"/>
    <w:rsid w:val="00057C53"/>
    <w:rsid w:val="00060A38"/>
    <w:rsid w:val="000612D9"/>
    <w:rsid w:val="00061303"/>
    <w:rsid w:val="00061D39"/>
    <w:rsid w:val="0006217B"/>
    <w:rsid w:val="00062E1A"/>
    <w:rsid w:val="0006314E"/>
    <w:rsid w:val="0006339C"/>
    <w:rsid w:val="00063543"/>
    <w:rsid w:val="000637DF"/>
    <w:rsid w:val="00063940"/>
    <w:rsid w:val="00064F9B"/>
    <w:rsid w:val="00065626"/>
    <w:rsid w:val="0006562E"/>
    <w:rsid w:val="00070BC3"/>
    <w:rsid w:val="00071C3E"/>
    <w:rsid w:val="000736DC"/>
    <w:rsid w:val="00074203"/>
    <w:rsid w:val="00076AC2"/>
    <w:rsid w:val="00080014"/>
    <w:rsid w:val="00080274"/>
    <w:rsid w:val="00081A95"/>
    <w:rsid w:val="00083568"/>
    <w:rsid w:val="000836F8"/>
    <w:rsid w:val="00085FF3"/>
    <w:rsid w:val="000868FB"/>
    <w:rsid w:val="00086C29"/>
    <w:rsid w:val="0008733C"/>
    <w:rsid w:val="00090460"/>
    <w:rsid w:val="00092581"/>
    <w:rsid w:val="00093E72"/>
    <w:rsid w:val="00094568"/>
    <w:rsid w:val="00094D00"/>
    <w:rsid w:val="00094F60"/>
    <w:rsid w:val="0009545A"/>
    <w:rsid w:val="00095612"/>
    <w:rsid w:val="000966E4"/>
    <w:rsid w:val="00096A54"/>
    <w:rsid w:val="0009766C"/>
    <w:rsid w:val="00097AEC"/>
    <w:rsid w:val="00097CA5"/>
    <w:rsid w:val="000A01EE"/>
    <w:rsid w:val="000A0873"/>
    <w:rsid w:val="000A0B89"/>
    <w:rsid w:val="000A2C99"/>
    <w:rsid w:val="000A3426"/>
    <w:rsid w:val="000A58FB"/>
    <w:rsid w:val="000A61A2"/>
    <w:rsid w:val="000A690C"/>
    <w:rsid w:val="000A77FE"/>
    <w:rsid w:val="000A7B29"/>
    <w:rsid w:val="000A7C68"/>
    <w:rsid w:val="000A7D5C"/>
    <w:rsid w:val="000B14AB"/>
    <w:rsid w:val="000B1852"/>
    <w:rsid w:val="000B2569"/>
    <w:rsid w:val="000B432B"/>
    <w:rsid w:val="000C0DDB"/>
    <w:rsid w:val="000C1E81"/>
    <w:rsid w:val="000C331A"/>
    <w:rsid w:val="000C3ED2"/>
    <w:rsid w:val="000C3EEE"/>
    <w:rsid w:val="000C3F10"/>
    <w:rsid w:val="000C4443"/>
    <w:rsid w:val="000C4544"/>
    <w:rsid w:val="000C4A25"/>
    <w:rsid w:val="000C772D"/>
    <w:rsid w:val="000D0822"/>
    <w:rsid w:val="000D0DCC"/>
    <w:rsid w:val="000D2A9C"/>
    <w:rsid w:val="000D2E75"/>
    <w:rsid w:val="000D3333"/>
    <w:rsid w:val="000D3880"/>
    <w:rsid w:val="000D3CDE"/>
    <w:rsid w:val="000D3F3E"/>
    <w:rsid w:val="000D484B"/>
    <w:rsid w:val="000D5F06"/>
    <w:rsid w:val="000D6773"/>
    <w:rsid w:val="000D7D82"/>
    <w:rsid w:val="000D7F3E"/>
    <w:rsid w:val="000E07C5"/>
    <w:rsid w:val="000E30BC"/>
    <w:rsid w:val="000E40CC"/>
    <w:rsid w:val="000E6244"/>
    <w:rsid w:val="000E7173"/>
    <w:rsid w:val="000E769F"/>
    <w:rsid w:val="000E7A53"/>
    <w:rsid w:val="000F2441"/>
    <w:rsid w:val="000F2D99"/>
    <w:rsid w:val="000F31DF"/>
    <w:rsid w:val="000F354E"/>
    <w:rsid w:val="000F5002"/>
    <w:rsid w:val="000F63C7"/>
    <w:rsid w:val="000F650F"/>
    <w:rsid w:val="000F6A61"/>
    <w:rsid w:val="000F6E62"/>
    <w:rsid w:val="000F7506"/>
    <w:rsid w:val="000F7BC5"/>
    <w:rsid w:val="001011DE"/>
    <w:rsid w:val="00101513"/>
    <w:rsid w:val="00101B98"/>
    <w:rsid w:val="00102B51"/>
    <w:rsid w:val="00103D57"/>
    <w:rsid w:val="00103DED"/>
    <w:rsid w:val="00103FEA"/>
    <w:rsid w:val="0010420C"/>
    <w:rsid w:val="0011041B"/>
    <w:rsid w:val="001104D6"/>
    <w:rsid w:val="00110BC3"/>
    <w:rsid w:val="00111422"/>
    <w:rsid w:val="00111BB4"/>
    <w:rsid w:val="00112D4F"/>
    <w:rsid w:val="0011369F"/>
    <w:rsid w:val="00113DB6"/>
    <w:rsid w:val="001146E8"/>
    <w:rsid w:val="00114A42"/>
    <w:rsid w:val="00116499"/>
    <w:rsid w:val="00116A0A"/>
    <w:rsid w:val="0012052F"/>
    <w:rsid w:val="00122DC6"/>
    <w:rsid w:val="00123BD4"/>
    <w:rsid w:val="00124590"/>
    <w:rsid w:val="00124754"/>
    <w:rsid w:val="001247F7"/>
    <w:rsid w:val="00125008"/>
    <w:rsid w:val="001256EC"/>
    <w:rsid w:val="00126776"/>
    <w:rsid w:val="00126862"/>
    <w:rsid w:val="001268D2"/>
    <w:rsid w:val="00126C80"/>
    <w:rsid w:val="00126DAB"/>
    <w:rsid w:val="00126FD8"/>
    <w:rsid w:val="00127BC1"/>
    <w:rsid w:val="001306D5"/>
    <w:rsid w:val="0013308A"/>
    <w:rsid w:val="001341FC"/>
    <w:rsid w:val="001346B0"/>
    <w:rsid w:val="0013574A"/>
    <w:rsid w:val="00137ADF"/>
    <w:rsid w:val="00137B7C"/>
    <w:rsid w:val="00140EAC"/>
    <w:rsid w:val="001416EC"/>
    <w:rsid w:val="00141F68"/>
    <w:rsid w:val="00141FBC"/>
    <w:rsid w:val="0014290A"/>
    <w:rsid w:val="00145C5A"/>
    <w:rsid w:val="001463C5"/>
    <w:rsid w:val="00146445"/>
    <w:rsid w:val="00146F71"/>
    <w:rsid w:val="001474C3"/>
    <w:rsid w:val="001515CA"/>
    <w:rsid w:val="00151811"/>
    <w:rsid w:val="00160793"/>
    <w:rsid w:val="00161070"/>
    <w:rsid w:val="00161B1F"/>
    <w:rsid w:val="0016501B"/>
    <w:rsid w:val="0016539F"/>
    <w:rsid w:val="00165920"/>
    <w:rsid w:val="00165C47"/>
    <w:rsid w:val="0016631F"/>
    <w:rsid w:val="0016779D"/>
    <w:rsid w:val="001705E4"/>
    <w:rsid w:val="001709B6"/>
    <w:rsid w:val="00172D00"/>
    <w:rsid w:val="0017372E"/>
    <w:rsid w:val="00174AB5"/>
    <w:rsid w:val="001752C7"/>
    <w:rsid w:val="00175DAB"/>
    <w:rsid w:val="0017798C"/>
    <w:rsid w:val="00177BEA"/>
    <w:rsid w:val="0018183E"/>
    <w:rsid w:val="0018242C"/>
    <w:rsid w:val="00182DFF"/>
    <w:rsid w:val="00183403"/>
    <w:rsid w:val="001839F3"/>
    <w:rsid w:val="001848EC"/>
    <w:rsid w:val="00185A64"/>
    <w:rsid w:val="00186116"/>
    <w:rsid w:val="00186D36"/>
    <w:rsid w:val="00192DF6"/>
    <w:rsid w:val="00193ACF"/>
    <w:rsid w:val="001945C1"/>
    <w:rsid w:val="001947E9"/>
    <w:rsid w:val="001955F2"/>
    <w:rsid w:val="00197891"/>
    <w:rsid w:val="001A1BE1"/>
    <w:rsid w:val="001A1CFA"/>
    <w:rsid w:val="001A2D88"/>
    <w:rsid w:val="001A3ECD"/>
    <w:rsid w:val="001A415F"/>
    <w:rsid w:val="001A4D82"/>
    <w:rsid w:val="001A5621"/>
    <w:rsid w:val="001A6058"/>
    <w:rsid w:val="001A7DB3"/>
    <w:rsid w:val="001B1215"/>
    <w:rsid w:val="001B33D8"/>
    <w:rsid w:val="001B3E9B"/>
    <w:rsid w:val="001B41AE"/>
    <w:rsid w:val="001B424F"/>
    <w:rsid w:val="001B42DC"/>
    <w:rsid w:val="001B5ACD"/>
    <w:rsid w:val="001B5C6F"/>
    <w:rsid w:val="001B62A6"/>
    <w:rsid w:val="001B6D1E"/>
    <w:rsid w:val="001B6F73"/>
    <w:rsid w:val="001B7597"/>
    <w:rsid w:val="001C075B"/>
    <w:rsid w:val="001C0A4F"/>
    <w:rsid w:val="001C0F99"/>
    <w:rsid w:val="001C1A47"/>
    <w:rsid w:val="001C2850"/>
    <w:rsid w:val="001C3F56"/>
    <w:rsid w:val="001C46C8"/>
    <w:rsid w:val="001C5606"/>
    <w:rsid w:val="001C56D5"/>
    <w:rsid w:val="001C5D1D"/>
    <w:rsid w:val="001C702C"/>
    <w:rsid w:val="001C7D57"/>
    <w:rsid w:val="001D001E"/>
    <w:rsid w:val="001D003D"/>
    <w:rsid w:val="001D044A"/>
    <w:rsid w:val="001D72E7"/>
    <w:rsid w:val="001E0860"/>
    <w:rsid w:val="001E1291"/>
    <w:rsid w:val="001E1B8D"/>
    <w:rsid w:val="001E1DA7"/>
    <w:rsid w:val="001E1DAA"/>
    <w:rsid w:val="001E4ECF"/>
    <w:rsid w:val="001E6591"/>
    <w:rsid w:val="001E6F6D"/>
    <w:rsid w:val="001E7C0D"/>
    <w:rsid w:val="001E7CC8"/>
    <w:rsid w:val="001F0BCD"/>
    <w:rsid w:val="001F0DED"/>
    <w:rsid w:val="001F1D56"/>
    <w:rsid w:val="001F359F"/>
    <w:rsid w:val="001F4C4E"/>
    <w:rsid w:val="001F7552"/>
    <w:rsid w:val="00200ED6"/>
    <w:rsid w:val="002043A2"/>
    <w:rsid w:val="00206D84"/>
    <w:rsid w:val="00211136"/>
    <w:rsid w:val="00212E56"/>
    <w:rsid w:val="0021385D"/>
    <w:rsid w:val="0021393D"/>
    <w:rsid w:val="0021489C"/>
    <w:rsid w:val="00214A2A"/>
    <w:rsid w:val="00214F5C"/>
    <w:rsid w:val="00216376"/>
    <w:rsid w:val="00216610"/>
    <w:rsid w:val="002168F4"/>
    <w:rsid w:val="0021793A"/>
    <w:rsid w:val="002209F9"/>
    <w:rsid w:val="002213C5"/>
    <w:rsid w:val="00221B91"/>
    <w:rsid w:val="00223013"/>
    <w:rsid w:val="002231E3"/>
    <w:rsid w:val="00223ED2"/>
    <w:rsid w:val="00223EDB"/>
    <w:rsid w:val="00224926"/>
    <w:rsid w:val="0022500E"/>
    <w:rsid w:val="00226152"/>
    <w:rsid w:val="00226AFB"/>
    <w:rsid w:val="00226CD0"/>
    <w:rsid w:val="00226D19"/>
    <w:rsid w:val="00226DE7"/>
    <w:rsid w:val="002274DE"/>
    <w:rsid w:val="002277D3"/>
    <w:rsid w:val="00230BCA"/>
    <w:rsid w:val="00231480"/>
    <w:rsid w:val="0023187E"/>
    <w:rsid w:val="00232ED2"/>
    <w:rsid w:val="00233811"/>
    <w:rsid w:val="0023395E"/>
    <w:rsid w:val="00234B4D"/>
    <w:rsid w:val="00234B58"/>
    <w:rsid w:val="00234D62"/>
    <w:rsid w:val="0023536D"/>
    <w:rsid w:val="00235F4A"/>
    <w:rsid w:val="002367D4"/>
    <w:rsid w:val="00237DE2"/>
    <w:rsid w:val="0024025E"/>
    <w:rsid w:val="00241728"/>
    <w:rsid w:val="00242052"/>
    <w:rsid w:val="0024365E"/>
    <w:rsid w:val="002436ED"/>
    <w:rsid w:val="002443CF"/>
    <w:rsid w:val="00244D9D"/>
    <w:rsid w:val="00245AEF"/>
    <w:rsid w:val="00245BF2"/>
    <w:rsid w:val="002469B7"/>
    <w:rsid w:val="00247F39"/>
    <w:rsid w:val="00250A3F"/>
    <w:rsid w:val="00251C7D"/>
    <w:rsid w:val="00251FBC"/>
    <w:rsid w:val="00252B43"/>
    <w:rsid w:val="002532F2"/>
    <w:rsid w:val="002536D6"/>
    <w:rsid w:val="00253A29"/>
    <w:rsid w:val="00253FDF"/>
    <w:rsid w:val="00254208"/>
    <w:rsid w:val="00254A97"/>
    <w:rsid w:val="00260F80"/>
    <w:rsid w:val="00261555"/>
    <w:rsid w:val="002615B2"/>
    <w:rsid w:val="002615B4"/>
    <w:rsid w:val="0026284B"/>
    <w:rsid w:val="00262F81"/>
    <w:rsid w:val="00263B1E"/>
    <w:rsid w:val="002643BE"/>
    <w:rsid w:val="002649A6"/>
    <w:rsid w:val="002650E8"/>
    <w:rsid w:val="002650F9"/>
    <w:rsid w:val="002651D3"/>
    <w:rsid w:val="002673F4"/>
    <w:rsid w:val="002679E0"/>
    <w:rsid w:val="00267BB1"/>
    <w:rsid w:val="00267FE7"/>
    <w:rsid w:val="00270B9C"/>
    <w:rsid w:val="002715D6"/>
    <w:rsid w:val="00271849"/>
    <w:rsid w:val="00271AC9"/>
    <w:rsid w:val="00273A79"/>
    <w:rsid w:val="00273EA3"/>
    <w:rsid w:val="0027463D"/>
    <w:rsid w:val="00274ECD"/>
    <w:rsid w:val="0027521B"/>
    <w:rsid w:val="00276E58"/>
    <w:rsid w:val="00277055"/>
    <w:rsid w:val="00277696"/>
    <w:rsid w:val="002813D3"/>
    <w:rsid w:val="00286B3F"/>
    <w:rsid w:val="00286BE0"/>
    <w:rsid w:val="00287CB5"/>
    <w:rsid w:val="00290E63"/>
    <w:rsid w:val="00292414"/>
    <w:rsid w:val="00292579"/>
    <w:rsid w:val="00292ED4"/>
    <w:rsid w:val="00293347"/>
    <w:rsid w:val="00293582"/>
    <w:rsid w:val="0029582E"/>
    <w:rsid w:val="0029664C"/>
    <w:rsid w:val="002975B7"/>
    <w:rsid w:val="00297914"/>
    <w:rsid w:val="002A03BE"/>
    <w:rsid w:val="002A0BFE"/>
    <w:rsid w:val="002A1B85"/>
    <w:rsid w:val="002A1BC0"/>
    <w:rsid w:val="002A5C0A"/>
    <w:rsid w:val="002A5EF4"/>
    <w:rsid w:val="002A634D"/>
    <w:rsid w:val="002B0378"/>
    <w:rsid w:val="002B0A5F"/>
    <w:rsid w:val="002B0C1E"/>
    <w:rsid w:val="002B1445"/>
    <w:rsid w:val="002B48F1"/>
    <w:rsid w:val="002B5EF8"/>
    <w:rsid w:val="002B6B91"/>
    <w:rsid w:val="002B6C19"/>
    <w:rsid w:val="002B7476"/>
    <w:rsid w:val="002B7670"/>
    <w:rsid w:val="002C0AC5"/>
    <w:rsid w:val="002C1450"/>
    <w:rsid w:val="002C4CAC"/>
    <w:rsid w:val="002C4ECF"/>
    <w:rsid w:val="002C51E9"/>
    <w:rsid w:val="002C51F2"/>
    <w:rsid w:val="002C79C7"/>
    <w:rsid w:val="002D01EF"/>
    <w:rsid w:val="002D031E"/>
    <w:rsid w:val="002D0A11"/>
    <w:rsid w:val="002D0C17"/>
    <w:rsid w:val="002D0CEF"/>
    <w:rsid w:val="002D17A4"/>
    <w:rsid w:val="002D19C0"/>
    <w:rsid w:val="002D31CA"/>
    <w:rsid w:val="002D4256"/>
    <w:rsid w:val="002D52C7"/>
    <w:rsid w:val="002D546A"/>
    <w:rsid w:val="002D6064"/>
    <w:rsid w:val="002D7DA0"/>
    <w:rsid w:val="002E14E0"/>
    <w:rsid w:val="002E176C"/>
    <w:rsid w:val="002E1A61"/>
    <w:rsid w:val="002E205E"/>
    <w:rsid w:val="002E3346"/>
    <w:rsid w:val="002E343F"/>
    <w:rsid w:val="002E5005"/>
    <w:rsid w:val="002F0508"/>
    <w:rsid w:val="002F1834"/>
    <w:rsid w:val="002F2055"/>
    <w:rsid w:val="002F30B0"/>
    <w:rsid w:val="002F3517"/>
    <w:rsid w:val="002F36A4"/>
    <w:rsid w:val="002F376F"/>
    <w:rsid w:val="002F3FDA"/>
    <w:rsid w:val="002F72E7"/>
    <w:rsid w:val="002F7857"/>
    <w:rsid w:val="00300A26"/>
    <w:rsid w:val="00301797"/>
    <w:rsid w:val="003017DF"/>
    <w:rsid w:val="00302642"/>
    <w:rsid w:val="00304FE2"/>
    <w:rsid w:val="00305290"/>
    <w:rsid w:val="0030754C"/>
    <w:rsid w:val="00307A58"/>
    <w:rsid w:val="00310D28"/>
    <w:rsid w:val="00312B25"/>
    <w:rsid w:val="0031320D"/>
    <w:rsid w:val="00313213"/>
    <w:rsid w:val="00314383"/>
    <w:rsid w:val="00314DFD"/>
    <w:rsid w:val="00315B11"/>
    <w:rsid w:val="00315E3E"/>
    <w:rsid w:val="00317D68"/>
    <w:rsid w:val="00323C49"/>
    <w:rsid w:val="00324E8C"/>
    <w:rsid w:val="00325D9B"/>
    <w:rsid w:val="00326BB0"/>
    <w:rsid w:val="00327B1E"/>
    <w:rsid w:val="00327C2F"/>
    <w:rsid w:val="003301B7"/>
    <w:rsid w:val="00330FC9"/>
    <w:rsid w:val="0033109B"/>
    <w:rsid w:val="00331167"/>
    <w:rsid w:val="00332D36"/>
    <w:rsid w:val="003331B0"/>
    <w:rsid w:val="003356EB"/>
    <w:rsid w:val="00335E9A"/>
    <w:rsid w:val="00336E1E"/>
    <w:rsid w:val="00336EBC"/>
    <w:rsid w:val="0033704B"/>
    <w:rsid w:val="003410D1"/>
    <w:rsid w:val="0034398A"/>
    <w:rsid w:val="00343F5C"/>
    <w:rsid w:val="00344694"/>
    <w:rsid w:val="003447EE"/>
    <w:rsid w:val="00344F16"/>
    <w:rsid w:val="003461E3"/>
    <w:rsid w:val="00346B16"/>
    <w:rsid w:val="00346DEC"/>
    <w:rsid w:val="003472FC"/>
    <w:rsid w:val="00347C45"/>
    <w:rsid w:val="0035052F"/>
    <w:rsid w:val="00350904"/>
    <w:rsid w:val="003526EA"/>
    <w:rsid w:val="00354CAF"/>
    <w:rsid w:val="00355AB2"/>
    <w:rsid w:val="00356362"/>
    <w:rsid w:val="00357EB0"/>
    <w:rsid w:val="00360B7A"/>
    <w:rsid w:val="0036113A"/>
    <w:rsid w:val="00361FE3"/>
    <w:rsid w:val="00362BF5"/>
    <w:rsid w:val="00362D37"/>
    <w:rsid w:val="003630E2"/>
    <w:rsid w:val="00364EEE"/>
    <w:rsid w:val="003651CE"/>
    <w:rsid w:val="00365BD6"/>
    <w:rsid w:val="00366349"/>
    <w:rsid w:val="003668E1"/>
    <w:rsid w:val="003677F2"/>
    <w:rsid w:val="003707FF"/>
    <w:rsid w:val="00370ABD"/>
    <w:rsid w:val="00371AD6"/>
    <w:rsid w:val="0037329B"/>
    <w:rsid w:val="0037356F"/>
    <w:rsid w:val="003760F0"/>
    <w:rsid w:val="0037716C"/>
    <w:rsid w:val="00381358"/>
    <w:rsid w:val="00381AD3"/>
    <w:rsid w:val="00382698"/>
    <w:rsid w:val="00382715"/>
    <w:rsid w:val="00382DEC"/>
    <w:rsid w:val="00383856"/>
    <w:rsid w:val="0038647B"/>
    <w:rsid w:val="00387514"/>
    <w:rsid w:val="00387EC0"/>
    <w:rsid w:val="003903DA"/>
    <w:rsid w:val="00390462"/>
    <w:rsid w:val="003906FB"/>
    <w:rsid w:val="0039143A"/>
    <w:rsid w:val="00391ED0"/>
    <w:rsid w:val="00392FF7"/>
    <w:rsid w:val="003932DC"/>
    <w:rsid w:val="00395CCD"/>
    <w:rsid w:val="00396542"/>
    <w:rsid w:val="00397582"/>
    <w:rsid w:val="003A0616"/>
    <w:rsid w:val="003A078B"/>
    <w:rsid w:val="003A079E"/>
    <w:rsid w:val="003A0C09"/>
    <w:rsid w:val="003A1B9A"/>
    <w:rsid w:val="003A5B39"/>
    <w:rsid w:val="003A5FC4"/>
    <w:rsid w:val="003A732D"/>
    <w:rsid w:val="003A7969"/>
    <w:rsid w:val="003B0341"/>
    <w:rsid w:val="003B0B25"/>
    <w:rsid w:val="003B0DA8"/>
    <w:rsid w:val="003B109F"/>
    <w:rsid w:val="003B1A74"/>
    <w:rsid w:val="003B4527"/>
    <w:rsid w:val="003B5188"/>
    <w:rsid w:val="003B5310"/>
    <w:rsid w:val="003B6344"/>
    <w:rsid w:val="003C03AB"/>
    <w:rsid w:val="003C1204"/>
    <w:rsid w:val="003C1E16"/>
    <w:rsid w:val="003C1F6C"/>
    <w:rsid w:val="003C3A0A"/>
    <w:rsid w:val="003C792D"/>
    <w:rsid w:val="003D13A8"/>
    <w:rsid w:val="003D2FD0"/>
    <w:rsid w:val="003D51F5"/>
    <w:rsid w:val="003D5643"/>
    <w:rsid w:val="003D5871"/>
    <w:rsid w:val="003D5E6C"/>
    <w:rsid w:val="003D6B58"/>
    <w:rsid w:val="003D6F1E"/>
    <w:rsid w:val="003D70B1"/>
    <w:rsid w:val="003D7A33"/>
    <w:rsid w:val="003E3D53"/>
    <w:rsid w:val="003E4E10"/>
    <w:rsid w:val="003E4EE2"/>
    <w:rsid w:val="003E4F68"/>
    <w:rsid w:val="003E57A2"/>
    <w:rsid w:val="003E6177"/>
    <w:rsid w:val="003E6587"/>
    <w:rsid w:val="003F1142"/>
    <w:rsid w:val="003F1BAA"/>
    <w:rsid w:val="003F2669"/>
    <w:rsid w:val="003F26CC"/>
    <w:rsid w:val="003F298E"/>
    <w:rsid w:val="003F2B80"/>
    <w:rsid w:val="003F4025"/>
    <w:rsid w:val="003F42D8"/>
    <w:rsid w:val="003F4C31"/>
    <w:rsid w:val="003F6CB0"/>
    <w:rsid w:val="004001FE"/>
    <w:rsid w:val="004013AF"/>
    <w:rsid w:val="0040175D"/>
    <w:rsid w:val="00401F34"/>
    <w:rsid w:val="0040225F"/>
    <w:rsid w:val="004024C3"/>
    <w:rsid w:val="00403657"/>
    <w:rsid w:val="004037F9"/>
    <w:rsid w:val="0040497B"/>
    <w:rsid w:val="00405282"/>
    <w:rsid w:val="004067F6"/>
    <w:rsid w:val="00407101"/>
    <w:rsid w:val="00407164"/>
    <w:rsid w:val="00407484"/>
    <w:rsid w:val="00407716"/>
    <w:rsid w:val="00407DA3"/>
    <w:rsid w:val="00410E87"/>
    <w:rsid w:val="00410ED5"/>
    <w:rsid w:val="0041257C"/>
    <w:rsid w:val="004127CF"/>
    <w:rsid w:val="004128C3"/>
    <w:rsid w:val="00413558"/>
    <w:rsid w:val="00414120"/>
    <w:rsid w:val="0041444A"/>
    <w:rsid w:val="004146F4"/>
    <w:rsid w:val="00415BDF"/>
    <w:rsid w:val="004167A8"/>
    <w:rsid w:val="00416E1B"/>
    <w:rsid w:val="00417E8E"/>
    <w:rsid w:val="00421395"/>
    <w:rsid w:val="00424335"/>
    <w:rsid w:val="00424D49"/>
    <w:rsid w:val="00425622"/>
    <w:rsid w:val="00427090"/>
    <w:rsid w:val="00427C49"/>
    <w:rsid w:val="0043043C"/>
    <w:rsid w:val="00430FB1"/>
    <w:rsid w:val="00431B33"/>
    <w:rsid w:val="00431F8C"/>
    <w:rsid w:val="00433593"/>
    <w:rsid w:val="004336FB"/>
    <w:rsid w:val="00434CB8"/>
    <w:rsid w:val="004350DE"/>
    <w:rsid w:val="00437162"/>
    <w:rsid w:val="00437CF2"/>
    <w:rsid w:val="00440B23"/>
    <w:rsid w:val="00441899"/>
    <w:rsid w:val="00441E56"/>
    <w:rsid w:val="0044239C"/>
    <w:rsid w:val="0044410D"/>
    <w:rsid w:val="004505EE"/>
    <w:rsid w:val="00451E2C"/>
    <w:rsid w:val="004539A4"/>
    <w:rsid w:val="00453E1B"/>
    <w:rsid w:val="00455D8B"/>
    <w:rsid w:val="004562EF"/>
    <w:rsid w:val="00457E45"/>
    <w:rsid w:val="0046133E"/>
    <w:rsid w:val="00461717"/>
    <w:rsid w:val="00462383"/>
    <w:rsid w:val="0046304E"/>
    <w:rsid w:val="00464F58"/>
    <w:rsid w:val="0046772E"/>
    <w:rsid w:val="00470F26"/>
    <w:rsid w:val="004714EA"/>
    <w:rsid w:val="00472AB3"/>
    <w:rsid w:val="00472C5D"/>
    <w:rsid w:val="00472E5C"/>
    <w:rsid w:val="00474816"/>
    <w:rsid w:val="00476B60"/>
    <w:rsid w:val="004771DB"/>
    <w:rsid w:val="00480667"/>
    <w:rsid w:val="00480BD6"/>
    <w:rsid w:val="004815E3"/>
    <w:rsid w:val="00481D1C"/>
    <w:rsid w:val="00483F79"/>
    <w:rsid w:val="0048527F"/>
    <w:rsid w:val="0048545F"/>
    <w:rsid w:val="00485A02"/>
    <w:rsid w:val="00487B3F"/>
    <w:rsid w:val="00490406"/>
    <w:rsid w:val="00490BD7"/>
    <w:rsid w:val="00490D47"/>
    <w:rsid w:val="0049100E"/>
    <w:rsid w:val="00491167"/>
    <w:rsid w:val="0049184B"/>
    <w:rsid w:val="00492163"/>
    <w:rsid w:val="0049459A"/>
    <w:rsid w:val="00494713"/>
    <w:rsid w:val="00495E90"/>
    <w:rsid w:val="004965DE"/>
    <w:rsid w:val="00496A71"/>
    <w:rsid w:val="0049782F"/>
    <w:rsid w:val="00497A5E"/>
    <w:rsid w:val="004A0E57"/>
    <w:rsid w:val="004A0EC9"/>
    <w:rsid w:val="004A1539"/>
    <w:rsid w:val="004A44AA"/>
    <w:rsid w:val="004A45BB"/>
    <w:rsid w:val="004A4A1E"/>
    <w:rsid w:val="004A52ED"/>
    <w:rsid w:val="004A5D78"/>
    <w:rsid w:val="004A602D"/>
    <w:rsid w:val="004A66E8"/>
    <w:rsid w:val="004A702A"/>
    <w:rsid w:val="004A7B1A"/>
    <w:rsid w:val="004B146B"/>
    <w:rsid w:val="004B2111"/>
    <w:rsid w:val="004B46EF"/>
    <w:rsid w:val="004B479E"/>
    <w:rsid w:val="004B5155"/>
    <w:rsid w:val="004B54EB"/>
    <w:rsid w:val="004B59B0"/>
    <w:rsid w:val="004B5B25"/>
    <w:rsid w:val="004B5E14"/>
    <w:rsid w:val="004B6471"/>
    <w:rsid w:val="004C0CAF"/>
    <w:rsid w:val="004C1C94"/>
    <w:rsid w:val="004C1EF4"/>
    <w:rsid w:val="004C29C8"/>
    <w:rsid w:val="004C4B78"/>
    <w:rsid w:val="004C4C5F"/>
    <w:rsid w:val="004C57A2"/>
    <w:rsid w:val="004C5BEA"/>
    <w:rsid w:val="004C633E"/>
    <w:rsid w:val="004C68BB"/>
    <w:rsid w:val="004C68E0"/>
    <w:rsid w:val="004C79D2"/>
    <w:rsid w:val="004D0337"/>
    <w:rsid w:val="004D13A5"/>
    <w:rsid w:val="004D39ED"/>
    <w:rsid w:val="004D522C"/>
    <w:rsid w:val="004D5B86"/>
    <w:rsid w:val="004D5D08"/>
    <w:rsid w:val="004D6455"/>
    <w:rsid w:val="004D68CC"/>
    <w:rsid w:val="004D7285"/>
    <w:rsid w:val="004D7307"/>
    <w:rsid w:val="004D77B1"/>
    <w:rsid w:val="004E059B"/>
    <w:rsid w:val="004E1542"/>
    <w:rsid w:val="004E2278"/>
    <w:rsid w:val="004E28E3"/>
    <w:rsid w:val="004E360B"/>
    <w:rsid w:val="004E3FE9"/>
    <w:rsid w:val="004E44B9"/>
    <w:rsid w:val="004E4785"/>
    <w:rsid w:val="004E76CA"/>
    <w:rsid w:val="004E7857"/>
    <w:rsid w:val="004E7C16"/>
    <w:rsid w:val="004E7F11"/>
    <w:rsid w:val="004F0DE2"/>
    <w:rsid w:val="004F2158"/>
    <w:rsid w:val="004F244C"/>
    <w:rsid w:val="004F3C83"/>
    <w:rsid w:val="004F54BF"/>
    <w:rsid w:val="004F5E4C"/>
    <w:rsid w:val="004F6B66"/>
    <w:rsid w:val="004F7786"/>
    <w:rsid w:val="005009D3"/>
    <w:rsid w:val="00501808"/>
    <w:rsid w:val="00505963"/>
    <w:rsid w:val="005062A4"/>
    <w:rsid w:val="00506B3F"/>
    <w:rsid w:val="005079AB"/>
    <w:rsid w:val="005112FF"/>
    <w:rsid w:val="0051134F"/>
    <w:rsid w:val="005128D0"/>
    <w:rsid w:val="00513942"/>
    <w:rsid w:val="00515058"/>
    <w:rsid w:val="00516DCE"/>
    <w:rsid w:val="005175B0"/>
    <w:rsid w:val="00520D9E"/>
    <w:rsid w:val="0052251A"/>
    <w:rsid w:val="00522570"/>
    <w:rsid w:val="00522C58"/>
    <w:rsid w:val="00523705"/>
    <w:rsid w:val="005239D2"/>
    <w:rsid w:val="00524D10"/>
    <w:rsid w:val="00525F42"/>
    <w:rsid w:val="00526D6D"/>
    <w:rsid w:val="00527CEF"/>
    <w:rsid w:val="005304C8"/>
    <w:rsid w:val="00530A68"/>
    <w:rsid w:val="005311EC"/>
    <w:rsid w:val="005313CC"/>
    <w:rsid w:val="005328A5"/>
    <w:rsid w:val="005328A8"/>
    <w:rsid w:val="00533281"/>
    <w:rsid w:val="00533BDB"/>
    <w:rsid w:val="00533D93"/>
    <w:rsid w:val="00534C27"/>
    <w:rsid w:val="00534DFD"/>
    <w:rsid w:val="005360E9"/>
    <w:rsid w:val="005369D6"/>
    <w:rsid w:val="00536E81"/>
    <w:rsid w:val="00537A05"/>
    <w:rsid w:val="00537E52"/>
    <w:rsid w:val="00541D1A"/>
    <w:rsid w:val="00543685"/>
    <w:rsid w:val="00544112"/>
    <w:rsid w:val="0054466A"/>
    <w:rsid w:val="00545D6A"/>
    <w:rsid w:val="00545DDD"/>
    <w:rsid w:val="0054743A"/>
    <w:rsid w:val="00550036"/>
    <w:rsid w:val="0055083E"/>
    <w:rsid w:val="00550B0A"/>
    <w:rsid w:val="0055113C"/>
    <w:rsid w:val="005518FA"/>
    <w:rsid w:val="00551AE3"/>
    <w:rsid w:val="00552FF8"/>
    <w:rsid w:val="005545EA"/>
    <w:rsid w:val="00554745"/>
    <w:rsid w:val="00555B12"/>
    <w:rsid w:val="0055635A"/>
    <w:rsid w:val="00556A97"/>
    <w:rsid w:val="00556BD6"/>
    <w:rsid w:val="0056047B"/>
    <w:rsid w:val="005604E3"/>
    <w:rsid w:val="00562024"/>
    <w:rsid w:val="00562E73"/>
    <w:rsid w:val="00563359"/>
    <w:rsid w:val="005644B6"/>
    <w:rsid w:val="005645AC"/>
    <w:rsid w:val="00564C0E"/>
    <w:rsid w:val="00564CB1"/>
    <w:rsid w:val="00565507"/>
    <w:rsid w:val="005668B0"/>
    <w:rsid w:val="00566A61"/>
    <w:rsid w:val="005671BB"/>
    <w:rsid w:val="0057020C"/>
    <w:rsid w:val="005705D0"/>
    <w:rsid w:val="005719AF"/>
    <w:rsid w:val="0057254D"/>
    <w:rsid w:val="00572993"/>
    <w:rsid w:val="00572F41"/>
    <w:rsid w:val="00573BA2"/>
    <w:rsid w:val="00573EEC"/>
    <w:rsid w:val="00573FFC"/>
    <w:rsid w:val="0057646E"/>
    <w:rsid w:val="00576977"/>
    <w:rsid w:val="00577841"/>
    <w:rsid w:val="00582466"/>
    <w:rsid w:val="005824A8"/>
    <w:rsid w:val="00582E56"/>
    <w:rsid w:val="005838B8"/>
    <w:rsid w:val="005842E4"/>
    <w:rsid w:val="00584873"/>
    <w:rsid w:val="00584B21"/>
    <w:rsid w:val="00584BD3"/>
    <w:rsid w:val="00586046"/>
    <w:rsid w:val="00586924"/>
    <w:rsid w:val="00586D67"/>
    <w:rsid w:val="005872B6"/>
    <w:rsid w:val="0058738F"/>
    <w:rsid w:val="005900E7"/>
    <w:rsid w:val="00591BD7"/>
    <w:rsid w:val="00592C4B"/>
    <w:rsid w:val="00593B21"/>
    <w:rsid w:val="005940C6"/>
    <w:rsid w:val="0059461C"/>
    <w:rsid w:val="00594691"/>
    <w:rsid w:val="00594831"/>
    <w:rsid w:val="00595C6B"/>
    <w:rsid w:val="00595D96"/>
    <w:rsid w:val="005960B0"/>
    <w:rsid w:val="005A1DBC"/>
    <w:rsid w:val="005A2CBC"/>
    <w:rsid w:val="005A363D"/>
    <w:rsid w:val="005A3DCA"/>
    <w:rsid w:val="005A43A0"/>
    <w:rsid w:val="005A4926"/>
    <w:rsid w:val="005A4B5B"/>
    <w:rsid w:val="005A4E80"/>
    <w:rsid w:val="005A5680"/>
    <w:rsid w:val="005A56F6"/>
    <w:rsid w:val="005A5D85"/>
    <w:rsid w:val="005B12A5"/>
    <w:rsid w:val="005B1306"/>
    <w:rsid w:val="005B199C"/>
    <w:rsid w:val="005B1AF5"/>
    <w:rsid w:val="005B1DD5"/>
    <w:rsid w:val="005B26DE"/>
    <w:rsid w:val="005B27B2"/>
    <w:rsid w:val="005B378F"/>
    <w:rsid w:val="005B3AE2"/>
    <w:rsid w:val="005B3E19"/>
    <w:rsid w:val="005B6C1D"/>
    <w:rsid w:val="005B71F3"/>
    <w:rsid w:val="005C1305"/>
    <w:rsid w:val="005C39E9"/>
    <w:rsid w:val="005C588A"/>
    <w:rsid w:val="005C5DD8"/>
    <w:rsid w:val="005C603D"/>
    <w:rsid w:val="005C610F"/>
    <w:rsid w:val="005C68CF"/>
    <w:rsid w:val="005D0FDE"/>
    <w:rsid w:val="005D11E2"/>
    <w:rsid w:val="005D1E55"/>
    <w:rsid w:val="005D28D0"/>
    <w:rsid w:val="005D298A"/>
    <w:rsid w:val="005D3593"/>
    <w:rsid w:val="005D4787"/>
    <w:rsid w:val="005D4A34"/>
    <w:rsid w:val="005D4BCA"/>
    <w:rsid w:val="005D6962"/>
    <w:rsid w:val="005D6DEA"/>
    <w:rsid w:val="005D6EAC"/>
    <w:rsid w:val="005D72ED"/>
    <w:rsid w:val="005D7310"/>
    <w:rsid w:val="005D7627"/>
    <w:rsid w:val="005E0741"/>
    <w:rsid w:val="005E09CD"/>
    <w:rsid w:val="005E0B29"/>
    <w:rsid w:val="005E2995"/>
    <w:rsid w:val="005E68DE"/>
    <w:rsid w:val="005E7602"/>
    <w:rsid w:val="005E7D50"/>
    <w:rsid w:val="005F00EE"/>
    <w:rsid w:val="005F1501"/>
    <w:rsid w:val="005F237A"/>
    <w:rsid w:val="005F47CD"/>
    <w:rsid w:val="005F5719"/>
    <w:rsid w:val="005F63E0"/>
    <w:rsid w:val="005F7C78"/>
    <w:rsid w:val="006001D7"/>
    <w:rsid w:val="00600FC1"/>
    <w:rsid w:val="00601783"/>
    <w:rsid w:val="0060325A"/>
    <w:rsid w:val="006040F9"/>
    <w:rsid w:val="00604125"/>
    <w:rsid w:val="0060424E"/>
    <w:rsid w:val="006053DA"/>
    <w:rsid w:val="00606144"/>
    <w:rsid w:val="00610657"/>
    <w:rsid w:val="006118DB"/>
    <w:rsid w:val="0061207D"/>
    <w:rsid w:val="00613004"/>
    <w:rsid w:val="006144EE"/>
    <w:rsid w:val="00614C8E"/>
    <w:rsid w:val="00615DB0"/>
    <w:rsid w:val="00615F95"/>
    <w:rsid w:val="006166C7"/>
    <w:rsid w:val="006176D9"/>
    <w:rsid w:val="00617D35"/>
    <w:rsid w:val="00620019"/>
    <w:rsid w:val="0062084C"/>
    <w:rsid w:val="00621187"/>
    <w:rsid w:val="00622201"/>
    <w:rsid w:val="006225BA"/>
    <w:rsid w:val="00622699"/>
    <w:rsid w:val="0062309C"/>
    <w:rsid w:val="00623BD8"/>
    <w:rsid w:val="00625DF4"/>
    <w:rsid w:val="006260C1"/>
    <w:rsid w:val="00626875"/>
    <w:rsid w:val="006272A4"/>
    <w:rsid w:val="00627DD1"/>
    <w:rsid w:val="006303E7"/>
    <w:rsid w:val="006305C4"/>
    <w:rsid w:val="00630A79"/>
    <w:rsid w:val="00631CFF"/>
    <w:rsid w:val="006341F6"/>
    <w:rsid w:val="00634444"/>
    <w:rsid w:val="00635281"/>
    <w:rsid w:val="00635991"/>
    <w:rsid w:val="006362CA"/>
    <w:rsid w:val="00636512"/>
    <w:rsid w:val="006365AB"/>
    <w:rsid w:val="00637322"/>
    <w:rsid w:val="00637A0C"/>
    <w:rsid w:val="00637C66"/>
    <w:rsid w:val="0064082D"/>
    <w:rsid w:val="00641709"/>
    <w:rsid w:val="006423AD"/>
    <w:rsid w:val="00642734"/>
    <w:rsid w:val="00642B23"/>
    <w:rsid w:val="00642EC3"/>
    <w:rsid w:val="006431EB"/>
    <w:rsid w:val="006435D7"/>
    <w:rsid w:val="0064398F"/>
    <w:rsid w:val="00643DCE"/>
    <w:rsid w:val="00645C53"/>
    <w:rsid w:val="00646EA1"/>
    <w:rsid w:val="00647859"/>
    <w:rsid w:val="00647A18"/>
    <w:rsid w:val="00647B07"/>
    <w:rsid w:val="00651C2D"/>
    <w:rsid w:val="00652B40"/>
    <w:rsid w:val="00652C32"/>
    <w:rsid w:val="00652EC4"/>
    <w:rsid w:val="00655BF2"/>
    <w:rsid w:val="00656946"/>
    <w:rsid w:val="00657068"/>
    <w:rsid w:val="00657663"/>
    <w:rsid w:val="0066137F"/>
    <w:rsid w:val="006614E1"/>
    <w:rsid w:val="00661FF7"/>
    <w:rsid w:val="00663126"/>
    <w:rsid w:val="0066343B"/>
    <w:rsid w:val="00663569"/>
    <w:rsid w:val="00664555"/>
    <w:rsid w:val="006655F2"/>
    <w:rsid w:val="00665A57"/>
    <w:rsid w:val="00665C3F"/>
    <w:rsid w:val="0067024B"/>
    <w:rsid w:val="00671584"/>
    <w:rsid w:val="00671633"/>
    <w:rsid w:val="00671861"/>
    <w:rsid w:val="00671C7C"/>
    <w:rsid w:val="00671E12"/>
    <w:rsid w:val="00671E13"/>
    <w:rsid w:val="00672D3A"/>
    <w:rsid w:val="006737FA"/>
    <w:rsid w:val="0067507B"/>
    <w:rsid w:val="0067587E"/>
    <w:rsid w:val="00675BA7"/>
    <w:rsid w:val="00675E66"/>
    <w:rsid w:val="00676725"/>
    <w:rsid w:val="00677953"/>
    <w:rsid w:val="0068069A"/>
    <w:rsid w:val="00681816"/>
    <w:rsid w:val="00682355"/>
    <w:rsid w:val="006838DE"/>
    <w:rsid w:val="00685621"/>
    <w:rsid w:val="00685B7A"/>
    <w:rsid w:val="00685D2D"/>
    <w:rsid w:val="006862BD"/>
    <w:rsid w:val="00690AD5"/>
    <w:rsid w:val="00690CA3"/>
    <w:rsid w:val="00692243"/>
    <w:rsid w:val="0069239F"/>
    <w:rsid w:val="00694E7B"/>
    <w:rsid w:val="006964AB"/>
    <w:rsid w:val="00696B73"/>
    <w:rsid w:val="006971A3"/>
    <w:rsid w:val="006973D6"/>
    <w:rsid w:val="0069761F"/>
    <w:rsid w:val="00697AB7"/>
    <w:rsid w:val="006A0492"/>
    <w:rsid w:val="006A0B23"/>
    <w:rsid w:val="006A1197"/>
    <w:rsid w:val="006A11B5"/>
    <w:rsid w:val="006A143C"/>
    <w:rsid w:val="006A1655"/>
    <w:rsid w:val="006A22A3"/>
    <w:rsid w:val="006A34F9"/>
    <w:rsid w:val="006A4452"/>
    <w:rsid w:val="006A5C4E"/>
    <w:rsid w:val="006A67DF"/>
    <w:rsid w:val="006B163C"/>
    <w:rsid w:val="006B2A3C"/>
    <w:rsid w:val="006B3EFF"/>
    <w:rsid w:val="006B4D02"/>
    <w:rsid w:val="006B62F6"/>
    <w:rsid w:val="006B7BD1"/>
    <w:rsid w:val="006C0EA0"/>
    <w:rsid w:val="006C1663"/>
    <w:rsid w:val="006C1B4B"/>
    <w:rsid w:val="006C2A97"/>
    <w:rsid w:val="006C2E02"/>
    <w:rsid w:val="006C3518"/>
    <w:rsid w:val="006C3C50"/>
    <w:rsid w:val="006C436D"/>
    <w:rsid w:val="006C45FF"/>
    <w:rsid w:val="006C474F"/>
    <w:rsid w:val="006C4E0D"/>
    <w:rsid w:val="006C5404"/>
    <w:rsid w:val="006C6048"/>
    <w:rsid w:val="006C66D5"/>
    <w:rsid w:val="006C6A29"/>
    <w:rsid w:val="006C7297"/>
    <w:rsid w:val="006D0421"/>
    <w:rsid w:val="006D0AB9"/>
    <w:rsid w:val="006D1DC2"/>
    <w:rsid w:val="006D246F"/>
    <w:rsid w:val="006D3DF5"/>
    <w:rsid w:val="006D4106"/>
    <w:rsid w:val="006D5C90"/>
    <w:rsid w:val="006D6976"/>
    <w:rsid w:val="006E0333"/>
    <w:rsid w:val="006E0DF7"/>
    <w:rsid w:val="006E1288"/>
    <w:rsid w:val="006E1F7A"/>
    <w:rsid w:val="006E2940"/>
    <w:rsid w:val="006E2C55"/>
    <w:rsid w:val="006E4E9D"/>
    <w:rsid w:val="006E72DF"/>
    <w:rsid w:val="006F04E9"/>
    <w:rsid w:val="006F13E3"/>
    <w:rsid w:val="006F145C"/>
    <w:rsid w:val="006F182A"/>
    <w:rsid w:val="006F5124"/>
    <w:rsid w:val="006F6F3C"/>
    <w:rsid w:val="006F7D53"/>
    <w:rsid w:val="0070129C"/>
    <w:rsid w:val="00701829"/>
    <w:rsid w:val="00702DE4"/>
    <w:rsid w:val="00702E16"/>
    <w:rsid w:val="00704DD3"/>
    <w:rsid w:val="00705C9A"/>
    <w:rsid w:val="00706B5D"/>
    <w:rsid w:val="00706BAD"/>
    <w:rsid w:val="00707F75"/>
    <w:rsid w:val="007102E9"/>
    <w:rsid w:val="00710DE8"/>
    <w:rsid w:val="00711590"/>
    <w:rsid w:val="00711C4A"/>
    <w:rsid w:val="00711CE7"/>
    <w:rsid w:val="00713B93"/>
    <w:rsid w:val="00714C8F"/>
    <w:rsid w:val="00720E20"/>
    <w:rsid w:val="00720F41"/>
    <w:rsid w:val="00721925"/>
    <w:rsid w:val="00722DCD"/>
    <w:rsid w:val="007234E8"/>
    <w:rsid w:val="00725DD7"/>
    <w:rsid w:val="00726126"/>
    <w:rsid w:val="00726F40"/>
    <w:rsid w:val="00727367"/>
    <w:rsid w:val="00727B25"/>
    <w:rsid w:val="00727BBE"/>
    <w:rsid w:val="00731DAA"/>
    <w:rsid w:val="00732A89"/>
    <w:rsid w:val="00734444"/>
    <w:rsid w:val="007403E0"/>
    <w:rsid w:val="00740EA0"/>
    <w:rsid w:val="0074165E"/>
    <w:rsid w:val="00743021"/>
    <w:rsid w:val="007436A9"/>
    <w:rsid w:val="007439E5"/>
    <w:rsid w:val="007443A3"/>
    <w:rsid w:val="00745048"/>
    <w:rsid w:val="00745424"/>
    <w:rsid w:val="00745BF5"/>
    <w:rsid w:val="00750789"/>
    <w:rsid w:val="0075224A"/>
    <w:rsid w:val="0075278E"/>
    <w:rsid w:val="00755162"/>
    <w:rsid w:val="00757BD2"/>
    <w:rsid w:val="007627D3"/>
    <w:rsid w:val="00764BD7"/>
    <w:rsid w:val="00764F86"/>
    <w:rsid w:val="00767151"/>
    <w:rsid w:val="00767260"/>
    <w:rsid w:val="00770110"/>
    <w:rsid w:val="00770B8D"/>
    <w:rsid w:val="00770F6A"/>
    <w:rsid w:val="00771B27"/>
    <w:rsid w:val="00771DDA"/>
    <w:rsid w:val="007735AC"/>
    <w:rsid w:val="0077543F"/>
    <w:rsid w:val="00776958"/>
    <w:rsid w:val="00777CDB"/>
    <w:rsid w:val="007836DE"/>
    <w:rsid w:val="00783A7C"/>
    <w:rsid w:val="00784593"/>
    <w:rsid w:val="00784609"/>
    <w:rsid w:val="00785A88"/>
    <w:rsid w:val="007867AB"/>
    <w:rsid w:val="00787367"/>
    <w:rsid w:val="0079049F"/>
    <w:rsid w:val="007904A1"/>
    <w:rsid w:val="0079131B"/>
    <w:rsid w:val="00791CEA"/>
    <w:rsid w:val="00792FA6"/>
    <w:rsid w:val="00793B1A"/>
    <w:rsid w:val="00794C64"/>
    <w:rsid w:val="00795AE9"/>
    <w:rsid w:val="00795F88"/>
    <w:rsid w:val="00796FF1"/>
    <w:rsid w:val="007974E5"/>
    <w:rsid w:val="007A03C3"/>
    <w:rsid w:val="007A293A"/>
    <w:rsid w:val="007A2E62"/>
    <w:rsid w:val="007A37A4"/>
    <w:rsid w:val="007A3B1F"/>
    <w:rsid w:val="007A3E26"/>
    <w:rsid w:val="007A4738"/>
    <w:rsid w:val="007A4C26"/>
    <w:rsid w:val="007A5E44"/>
    <w:rsid w:val="007A631A"/>
    <w:rsid w:val="007A6323"/>
    <w:rsid w:val="007A778A"/>
    <w:rsid w:val="007A7E8F"/>
    <w:rsid w:val="007B0A1C"/>
    <w:rsid w:val="007B1769"/>
    <w:rsid w:val="007B21EB"/>
    <w:rsid w:val="007B2293"/>
    <w:rsid w:val="007B4CEC"/>
    <w:rsid w:val="007B5190"/>
    <w:rsid w:val="007B5A38"/>
    <w:rsid w:val="007B60D3"/>
    <w:rsid w:val="007C1AB4"/>
    <w:rsid w:val="007C68CA"/>
    <w:rsid w:val="007C6CF0"/>
    <w:rsid w:val="007C702C"/>
    <w:rsid w:val="007D12B8"/>
    <w:rsid w:val="007D13B8"/>
    <w:rsid w:val="007D141C"/>
    <w:rsid w:val="007D1D7B"/>
    <w:rsid w:val="007D4C99"/>
    <w:rsid w:val="007D4FA5"/>
    <w:rsid w:val="007D6256"/>
    <w:rsid w:val="007D658E"/>
    <w:rsid w:val="007D7228"/>
    <w:rsid w:val="007E00D1"/>
    <w:rsid w:val="007E051C"/>
    <w:rsid w:val="007E09F9"/>
    <w:rsid w:val="007E1A16"/>
    <w:rsid w:val="007E1EAE"/>
    <w:rsid w:val="007E261C"/>
    <w:rsid w:val="007E32CA"/>
    <w:rsid w:val="007E71F5"/>
    <w:rsid w:val="007E7A6F"/>
    <w:rsid w:val="007F1A4D"/>
    <w:rsid w:val="007F25EF"/>
    <w:rsid w:val="007F287E"/>
    <w:rsid w:val="007F2D8B"/>
    <w:rsid w:val="007F3EF6"/>
    <w:rsid w:val="007F5BED"/>
    <w:rsid w:val="007F65AA"/>
    <w:rsid w:val="008020A8"/>
    <w:rsid w:val="00802381"/>
    <w:rsid w:val="00803306"/>
    <w:rsid w:val="0080351C"/>
    <w:rsid w:val="008062AC"/>
    <w:rsid w:val="0080754E"/>
    <w:rsid w:val="00807A05"/>
    <w:rsid w:val="00810D44"/>
    <w:rsid w:val="008119B3"/>
    <w:rsid w:val="008120E6"/>
    <w:rsid w:val="00812761"/>
    <w:rsid w:val="00813365"/>
    <w:rsid w:val="008139E5"/>
    <w:rsid w:val="00814A46"/>
    <w:rsid w:val="00815248"/>
    <w:rsid w:val="008152D0"/>
    <w:rsid w:val="00815CDC"/>
    <w:rsid w:val="008161BF"/>
    <w:rsid w:val="00817E80"/>
    <w:rsid w:val="008200D7"/>
    <w:rsid w:val="00820E6C"/>
    <w:rsid w:val="008223D7"/>
    <w:rsid w:val="00822909"/>
    <w:rsid w:val="008245DC"/>
    <w:rsid w:val="008249C0"/>
    <w:rsid w:val="00825717"/>
    <w:rsid w:val="00826233"/>
    <w:rsid w:val="00826FA8"/>
    <w:rsid w:val="00827A1D"/>
    <w:rsid w:val="008305F2"/>
    <w:rsid w:val="0083134A"/>
    <w:rsid w:val="0083303F"/>
    <w:rsid w:val="008340D8"/>
    <w:rsid w:val="008348CC"/>
    <w:rsid w:val="008352BE"/>
    <w:rsid w:val="00836C89"/>
    <w:rsid w:val="0084146D"/>
    <w:rsid w:val="00842B0D"/>
    <w:rsid w:val="00844B2E"/>
    <w:rsid w:val="00846C78"/>
    <w:rsid w:val="00852884"/>
    <w:rsid w:val="00853057"/>
    <w:rsid w:val="00853A4A"/>
    <w:rsid w:val="008561C7"/>
    <w:rsid w:val="00857001"/>
    <w:rsid w:val="008570CA"/>
    <w:rsid w:val="008605C9"/>
    <w:rsid w:val="00860C64"/>
    <w:rsid w:val="00861762"/>
    <w:rsid w:val="0086194B"/>
    <w:rsid w:val="00861FC5"/>
    <w:rsid w:val="00862093"/>
    <w:rsid w:val="008622F3"/>
    <w:rsid w:val="008623FC"/>
    <w:rsid w:val="008625A0"/>
    <w:rsid w:val="00862F27"/>
    <w:rsid w:val="008649F1"/>
    <w:rsid w:val="00864C1D"/>
    <w:rsid w:val="00865429"/>
    <w:rsid w:val="00870168"/>
    <w:rsid w:val="00870B8F"/>
    <w:rsid w:val="00871028"/>
    <w:rsid w:val="0087128E"/>
    <w:rsid w:val="00871B9B"/>
    <w:rsid w:val="00872DB9"/>
    <w:rsid w:val="008736A3"/>
    <w:rsid w:val="008749C7"/>
    <w:rsid w:val="008755B9"/>
    <w:rsid w:val="008764E4"/>
    <w:rsid w:val="00877C6A"/>
    <w:rsid w:val="0088137B"/>
    <w:rsid w:val="008817E0"/>
    <w:rsid w:val="00881FF9"/>
    <w:rsid w:val="00883E8A"/>
    <w:rsid w:val="00885948"/>
    <w:rsid w:val="0088627E"/>
    <w:rsid w:val="00886B5E"/>
    <w:rsid w:val="00886D7B"/>
    <w:rsid w:val="00887759"/>
    <w:rsid w:val="008877C7"/>
    <w:rsid w:val="008908CF"/>
    <w:rsid w:val="00890BF2"/>
    <w:rsid w:val="00890C21"/>
    <w:rsid w:val="00891782"/>
    <w:rsid w:val="00892AB8"/>
    <w:rsid w:val="0089490F"/>
    <w:rsid w:val="008949F2"/>
    <w:rsid w:val="008950C9"/>
    <w:rsid w:val="008955F0"/>
    <w:rsid w:val="00895678"/>
    <w:rsid w:val="008A0652"/>
    <w:rsid w:val="008A09C7"/>
    <w:rsid w:val="008A0D5B"/>
    <w:rsid w:val="008A1457"/>
    <w:rsid w:val="008A2155"/>
    <w:rsid w:val="008A22A5"/>
    <w:rsid w:val="008A2450"/>
    <w:rsid w:val="008A29DE"/>
    <w:rsid w:val="008A3782"/>
    <w:rsid w:val="008A4E3E"/>
    <w:rsid w:val="008A668D"/>
    <w:rsid w:val="008A6882"/>
    <w:rsid w:val="008A76BB"/>
    <w:rsid w:val="008A7A75"/>
    <w:rsid w:val="008B06B4"/>
    <w:rsid w:val="008B265D"/>
    <w:rsid w:val="008B3CA0"/>
    <w:rsid w:val="008B46ED"/>
    <w:rsid w:val="008B52C2"/>
    <w:rsid w:val="008B5BAA"/>
    <w:rsid w:val="008B70E1"/>
    <w:rsid w:val="008B7637"/>
    <w:rsid w:val="008C134E"/>
    <w:rsid w:val="008C2C78"/>
    <w:rsid w:val="008C4A59"/>
    <w:rsid w:val="008C4F11"/>
    <w:rsid w:val="008C5527"/>
    <w:rsid w:val="008D0865"/>
    <w:rsid w:val="008D3C2E"/>
    <w:rsid w:val="008D7CFD"/>
    <w:rsid w:val="008E1231"/>
    <w:rsid w:val="008E13E8"/>
    <w:rsid w:val="008E1E36"/>
    <w:rsid w:val="008E2779"/>
    <w:rsid w:val="008E32C1"/>
    <w:rsid w:val="008E3A73"/>
    <w:rsid w:val="008E3B64"/>
    <w:rsid w:val="008E3B9F"/>
    <w:rsid w:val="008E3E51"/>
    <w:rsid w:val="008E7267"/>
    <w:rsid w:val="008E74A2"/>
    <w:rsid w:val="008F0301"/>
    <w:rsid w:val="008F066E"/>
    <w:rsid w:val="008F0880"/>
    <w:rsid w:val="008F0A0D"/>
    <w:rsid w:val="008F0D42"/>
    <w:rsid w:val="008F2200"/>
    <w:rsid w:val="008F3C10"/>
    <w:rsid w:val="008F7DE5"/>
    <w:rsid w:val="00900221"/>
    <w:rsid w:val="00901071"/>
    <w:rsid w:val="00901620"/>
    <w:rsid w:val="009024FF"/>
    <w:rsid w:val="00903E5B"/>
    <w:rsid w:val="00904586"/>
    <w:rsid w:val="00904A3F"/>
    <w:rsid w:val="0090671A"/>
    <w:rsid w:val="0090701C"/>
    <w:rsid w:val="00907279"/>
    <w:rsid w:val="009108E0"/>
    <w:rsid w:val="00910C8B"/>
    <w:rsid w:val="00911855"/>
    <w:rsid w:val="00911DD5"/>
    <w:rsid w:val="009129BD"/>
    <w:rsid w:val="00913865"/>
    <w:rsid w:val="009139BE"/>
    <w:rsid w:val="00913BEC"/>
    <w:rsid w:val="00913FFF"/>
    <w:rsid w:val="009167E2"/>
    <w:rsid w:val="00921F38"/>
    <w:rsid w:val="009223BD"/>
    <w:rsid w:val="00922463"/>
    <w:rsid w:val="00926663"/>
    <w:rsid w:val="00926D2F"/>
    <w:rsid w:val="00926F9E"/>
    <w:rsid w:val="00931137"/>
    <w:rsid w:val="00932B84"/>
    <w:rsid w:val="0093489B"/>
    <w:rsid w:val="00934EBD"/>
    <w:rsid w:val="009362CB"/>
    <w:rsid w:val="0093769D"/>
    <w:rsid w:val="00940B88"/>
    <w:rsid w:val="00941D12"/>
    <w:rsid w:val="009426A6"/>
    <w:rsid w:val="009434D3"/>
    <w:rsid w:val="00943FDE"/>
    <w:rsid w:val="00944F11"/>
    <w:rsid w:val="0094549E"/>
    <w:rsid w:val="00945816"/>
    <w:rsid w:val="00945D84"/>
    <w:rsid w:val="0094602E"/>
    <w:rsid w:val="00947DC0"/>
    <w:rsid w:val="00950AB2"/>
    <w:rsid w:val="00951707"/>
    <w:rsid w:val="00953539"/>
    <w:rsid w:val="00953B56"/>
    <w:rsid w:val="00954459"/>
    <w:rsid w:val="0095552C"/>
    <w:rsid w:val="00955B28"/>
    <w:rsid w:val="009570FC"/>
    <w:rsid w:val="00957946"/>
    <w:rsid w:val="00957FB6"/>
    <w:rsid w:val="00962EF9"/>
    <w:rsid w:val="00963040"/>
    <w:rsid w:val="00964290"/>
    <w:rsid w:val="009659EE"/>
    <w:rsid w:val="0096670B"/>
    <w:rsid w:val="00966804"/>
    <w:rsid w:val="009674A0"/>
    <w:rsid w:val="00967BED"/>
    <w:rsid w:val="00967D4A"/>
    <w:rsid w:val="0097363D"/>
    <w:rsid w:val="009741D3"/>
    <w:rsid w:val="009742AB"/>
    <w:rsid w:val="0097475A"/>
    <w:rsid w:val="0097561E"/>
    <w:rsid w:val="009770D2"/>
    <w:rsid w:val="00977911"/>
    <w:rsid w:val="00980DD9"/>
    <w:rsid w:val="00981233"/>
    <w:rsid w:val="0098134F"/>
    <w:rsid w:val="00981799"/>
    <w:rsid w:val="00981D19"/>
    <w:rsid w:val="00984858"/>
    <w:rsid w:val="0098589A"/>
    <w:rsid w:val="00985F95"/>
    <w:rsid w:val="009861F4"/>
    <w:rsid w:val="0099099E"/>
    <w:rsid w:val="00991B54"/>
    <w:rsid w:val="00994D97"/>
    <w:rsid w:val="00995DC5"/>
    <w:rsid w:val="00996009"/>
    <w:rsid w:val="009972A8"/>
    <w:rsid w:val="00997D65"/>
    <w:rsid w:val="00997FBD"/>
    <w:rsid w:val="009A023E"/>
    <w:rsid w:val="009A2B89"/>
    <w:rsid w:val="009A3970"/>
    <w:rsid w:val="009A40B6"/>
    <w:rsid w:val="009A576E"/>
    <w:rsid w:val="009A5D35"/>
    <w:rsid w:val="009A6366"/>
    <w:rsid w:val="009A689C"/>
    <w:rsid w:val="009B020D"/>
    <w:rsid w:val="009B1574"/>
    <w:rsid w:val="009B1A43"/>
    <w:rsid w:val="009B3506"/>
    <w:rsid w:val="009B4AD8"/>
    <w:rsid w:val="009B55E1"/>
    <w:rsid w:val="009B562B"/>
    <w:rsid w:val="009C08E0"/>
    <w:rsid w:val="009C0D21"/>
    <w:rsid w:val="009C0EC6"/>
    <w:rsid w:val="009C4781"/>
    <w:rsid w:val="009C53BA"/>
    <w:rsid w:val="009C5DF1"/>
    <w:rsid w:val="009C658F"/>
    <w:rsid w:val="009C7A50"/>
    <w:rsid w:val="009D0552"/>
    <w:rsid w:val="009D07C9"/>
    <w:rsid w:val="009D0F05"/>
    <w:rsid w:val="009D1A43"/>
    <w:rsid w:val="009D2286"/>
    <w:rsid w:val="009D3F35"/>
    <w:rsid w:val="009D3FE4"/>
    <w:rsid w:val="009D6E4D"/>
    <w:rsid w:val="009E0657"/>
    <w:rsid w:val="009E1C83"/>
    <w:rsid w:val="009E271E"/>
    <w:rsid w:val="009E38A9"/>
    <w:rsid w:val="009E52B5"/>
    <w:rsid w:val="009E5844"/>
    <w:rsid w:val="009E5FB4"/>
    <w:rsid w:val="009E6F3B"/>
    <w:rsid w:val="009E6FD4"/>
    <w:rsid w:val="009F0392"/>
    <w:rsid w:val="009F03BB"/>
    <w:rsid w:val="009F1542"/>
    <w:rsid w:val="009F163A"/>
    <w:rsid w:val="009F370C"/>
    <w:rsid w:val="009F3808"/>
    <w:rsid w:val="009F395E"/>
    <w:rsid w:val="009F39BC"/>
    <w:rsid w:val="009F4150"/>
    <w:rsid w:val="009F6FFF"/>
    <w:rsid w:val="00A013C4"/>
    <w:rsid w:val="00A02CD1"/>
    <w:rsid w:val="00A0315D"/>
    <w:rsid w:val="00A03AF7"/>
    <w:rsid w:val="00A04ECE"/>
    <w:rsid w:val="00A0572E"/>
    <w:rsid w:val="00A070D6"/>
    <w:rsid w:val="00A07937"/>
    <w:rsid w:val="00A07FDE"/>
    <w:rsid w:val="00A1034D"/>
    <w:rsid w:val="00A133CC"/>
    <w:rsid w:val="00A139A2"/>
    <w:rsid w:val="00A13DB3"/>
    <w:rsid w:val="00A144C2"/>
    <w:rsid w:val="00A147A4"/>
    <w:rsid w:val="00A1523A"/>
    <w:rsid w:val="00A1612D"/>
    <w:rsid w:val="00A1729B"/>
    <w:rsid w:val="00A17992"/>
    <w:rsid w:val="00A20DDC"/>
    <w:rsid w:val="00A20FC2"/>
    <w:rsid w:val="00A22477"/>
    <w:rsid w:val="00A228DB"/>
    <w:rsid w:val="00A22920"/>
    <w:rsid w:val="00A22D6F"/>
    <w:rsid w:val="00A22DD7"/>
    <w:rsid w:val="00A23634"/>
    <w:rsid w:val="00A24741"/>
    <w:rsid w:val="00A24EC5"/>
    <w:rsid w:val="00A25E7E"/>
    <w:rsid w:val="00A27B39"/>
    <w:rsid w:val="00A3026D"/>
    <w:rsid w:val="00A32BD1"/>
    <w:rsid w:val="00A330E2"/>
    <w:rsid w:val="00A330E6"/>
    <w:rsid w:val="00A33249"/>
    <w:rsid w:val="00A33617"/>
    <w:rsid w:val="00A33A25"/>
    <w:rsid w:val="00A346BF"/>
    <w:rsid w:val="00A349BF"/>
    <w:rsid w:val="00A35E09"/>
    <w:rsid w:val="00A36232"/>
    <w:rsid w:val="00A4136F"/>
    <w:rsid w:val="00A41627"/>
    <w:rsid w:val="00A41A03"/>
    <w:rsid w:val="00A4413B"/>
    <w:rsid w:val="00A45681"/>
    <w:rsid w:val="00A463E1"/>
    <w:rsid w:val="00A46FB6"/>
    <w:rsid w:val="00A47901"/>
    <w:rsid w:val="00A503C0"/>
    <w:rsid w:val="00A50D6F"/>
    <w:rsid w:val="00A50FFA"/>
    <w:rsid w:val="00A51425"/>
    <w:rsid w:val="00A51D2C"/>
    <w:rsid w:val="00A52348"/>
    <w:rsid w:val="00A52AC1"/>
    <w:rsid w:val="00A53B74"/>
    <w:rsid w:val="00A540D2"/>
    <w:rsid w:val="00A54F3A"/>
    <w:rsid w:val="00A55066"/>
    <w:rsid w:val="00A5553A"/>
    <w:rsid w:val="00A5602D"/>
    <w:rsid w:val="00A57055"/>
    <w:rsid w:val="00A5792E"/>
    <w:rsid w:val="00A57971"/>
    <w:rsid w:val="00A57BF1"/>
    <w:rsid w:val="00A606A4"/>
    <w:rsid w:val="00A60945"/>
    <w:rsid w:val="00A60B25"/>
    <w:rsid w:val="00A60C3A"/>
    <w:rsid w:val="00A629FF"/>
    <w:rsid w:val="00A63140"/>
    <w:rsid w:val="00A6458A"/>
    <w:rsid w:val="00A66A36"/>
    <w:rsid w:val="00A705DE"/>
    <w:rsid w:val="00A71186"/>
    <w:rsid w:val="00A72D38"/>
    <w:rsid w:val="00A72DCA"/>
    <w:rsid w:val="00A74C7B"/>
    <w:rsid w:val="00A8129A"/>
    <w:rsid w:val="00A818AD"/>
    <w:rsid w:val="00A8401E"/>
    <w:rsid w:val="00A84A4D"/>
    <w:rsid w:val="00A84B32"/>
    <w:rsid w:val="00A8531C"/>
    <w:rsid w:val="00A8652C"/>
    <w:rsid w:val="00A87506"/>
    <w:rsid w:val="00A8781D"/>
    <w:rsid w:val="00A901C2"/>
    <w:rsid w:val="00A91063"/>
    <w:rsid w:val="00A91C4D"/>
    <w:rsid w:val="00A92190"/>
    <w:rsid w:val="00A92FD9"/>
    <w:rsid w:val="00A933AE"/>
    <w:rsid w:val="00A933B6"/>
    <w:rsid w:val="00A94130"/>
    <w:rsid w:val="00A94FC1"/>
    <w:rsid w:val="00A953BB"/>
    <w:rsid w:val="00A96045"/>
    <w:rsid w:val="00A96CF5"/>
    <w:rsid w:val="00AA0252"/>
    <w:rsid w:val="00AA0889"/>
    <w:rsid w:val="00AA1F06"/>
    <w:rsid w:val="00AA1FA8"/>
    <w:rsid w:val="00AA38C0"/>
    <w:rsid w:val="00AA4417"/>
    <w:rsid w:val="00AA4FBE"/>
    <w:rsid w:val="00AA671D"/>
    <w:rsid w:val="00AA70A1"/>
    <w:rsid w:val="00AA7E17"/>
    <w:rsid w:val="00AB04FD"/>
    <w:rsid w:val="00AB0871"/>
    <w:rsid w:val="00AB1DC4"/>
    <w:rsid w:val="00AB3AE9"/>
    <w:rsid w:val="00AB5277"/>
    <w:rsid w:val="00AB5312"/>
    <w:rsid w:val="00AC0D9B"/>
    <w:rsid w:val="00AC11DF"/>
    <w:rsid w:val="00AC15B5"/>
    <w:rsid w:val="00AC4254"/>
    <w:rsid w:val="00AC58E4"/>
    <w:rsid w:val="00AC618E"/>
    <w:rsid w:val="00AD1669"/>
    <w:rsid w:val="00AD3C8E"/>
    <w:rsid w:val="00AD3ECC"/>
    <w:rsid w:val="00AD3EFB"/>
    <w:rsid w:val="00AD4641"/>
    <w:rsid w:val="00AD4C74"/>
    <w:rsid w:val="00AD6668"/>
    <w:rsid w:val="00AD6A0B"/>
    <w:rsid w:val="00AD77A1"/>
    <w:rsid w:val="00AD7D08"/>
    <w:rsid w:val="00AE2D71"/>
    <w:rsid w:val="00AE3828"/>
    <w:rsid w:val="00AE3889"/>
    <w:rsid w:val="00AE4020"/>
    <w:rsid w:val="00AE4267"/>
    <w:rsid w:val="00AE593C"/>
    <w:rsid w:val="00AE5A5E"/>
    <w:rsid w:val="00AE60D8"/>
    <w:rsid w:val="00AE7333"/>
    <w:rsid w:val="00AF0CA7"/>
    <w:rsid w:val="00AF1132"/>
    <w:rsid w:val="00AF183C"/>
    <w:rsid w:val="00AF1C2E"/>
    <w:rsid w:val="00AF240A"/>
    <w:rsid w:val="00AF316F"/>
    <w:rsid w:val="00AF344E"/>
    <w:rsid w:val="00AF3785"/>
    <w:rsid w:val="00AF4A9A"/>
    <w:rsid w:val="00AF4B36"/>
    <w:rsid w:val="00AF4DC4"/>
    <w:rsid w:val="00AF5504"/>
    <w:rsid w:val="00AF69F0"/>
    <w:rsid w:val="00B02006"/>
    <w:rsid w:val="00B035EE"/>
    <w:rsid w:val="00B0400A"/>
    <w:rsid w:val="00B04934"/>
    <w:rsid w:val="00B0641E"/>
    <w:rsid w:val="00B06D4A"/>
    <w:rsid w:val="00B07732"/>
    <w:rsid w:val="00B11741"/>
    <w:rsid w:val="00B13051"/>
    <w:rsid w:val="00B1367A"/>
    <w:rsid w:val="00B17720"/>
    <w:rsid w:val="00B20A76"/>
    <w:rsid w:val="00B20CB2"/>
    <w:rsid w:val="00B20D69"/>
    <w:rsid w:val="00B21294"/>
    <w:rsid w:val="00B25145"/>
    <w:rsid w:val="00B25328"/>
    <w:rsid w:val="00B25BEC"/>
    <w:rsid w:val="00B25FF0"/>
    <w:rsid w:val="00B264A3"/>
    <w:rsid w:val="00B277F3"/>
    <w:rsid w:val="00B27EF0"/>
    <w:rsid w:val="00B30E2C"/>
    <w:rsid w:val="00B31CF5"/>
    <w:rsid w:val="00B31FB5"/>
    <w:rsid w:val="00B32268"/>
    <w:rsid w:val="00B32AB7"/>
    <w:rsid w:val="00B331F7"/>
    <w:rsid w:val="00B33BB8"/>
    <w:rsid w:val="00B33CF7"/>
    <w:rsid w:val="00B33E8B"/>
    <w:rsid w:val="00B33EC5"/>
    <w:rsid w:val="00B34581"/>
    <w:rsid w:val="00B36542"/>
    <w:rsid w:val="00B366A2"/>
    <w:rsid w:val="00B36AD4"/>
    <w:rsid w:val="00B36CF1"/>
    <w:rsid w:val="00B377EC"/>
    <w:rsid w:val="00B41A0D"/>
    <w:rsid w:val="00B4298B"/>
    <w:rsid w:val="00B44402"/>
    <w:rsid w:val="00B44A54"/>
    <w:rsid w:val="00B45198"/>
    <w:rsid w:val="00B45A77"/>
    <w:rsid w:val="00B45D8E"/>
    <w:rsid w:val="00B4719B"/>
    <w:rsid w:val="00B4723E"/>
    <w:rsid w:val="00B472D4"/>
    <w:rsid w:val="00B477D3"/>
    <w:rsid w:val="00B50B77"/>
    <w:rsid w:val="00B513F5"/>
    <w:rsid w:val="00B5145E"/>
    <w:rsid w:val="00B51C88"/>
    <w:rsid w:val="00B52063"/>
    <w:rsid w:val="00B529A5"/>
    <w:rsid w:val="00B53109"/>
    <w:rsid w:val="00B536E3"/>
    <w:rsid w:val="00B53873"/>
    <w:rsid w:val="00B539F8"/>
    <w:rsid w:val="00B55211"/>
    <w:rsid w:val="00B554A3"/>
    <w:rsid w:val="00B56144"/>
    <w:rsid w:val="00B56806"/>
    <w:rsid w:val="00B57C14"/>
    <w:rsid w:val="00B63306"/>
    <w:rsid w:val="00B63834"/>
    <w:rsid w:val="00B6409A"/>
    <w:rsid w:val="00B648CE"/>
    <w:rsid w:val="00B64FFF"/>
    <w:rsid w:val="00B66138"/>
    <w:rsid w:val="00B66D31"/>
    <w:rsid w:val="00B7020F"/>
    <w:rsid w:val="00B71D83"/>
    <w:rsid w:val="00B7338F"/>
    <w:rsid w:val="00B73965"/>
    <w:rsid w:val="00B7453F"/>
    <w:rsid w:val="00B757FF"/>
    <w:rsid w:val="00B75A0D"/>
    <w:rsid w:val="00B77173"/>
    <w:rsid w:val="00B77DA8"/>
    <w:rsid w:val="00B8005E"/>
    <w:rsid w:val="00B810AA"/>
    <w:rsid w:val="00B81BDA"/>
    <w:rsid w:val="00B8321E"/>
    <w:rsid w:val="00B839F2"/>
    <w:rsid w:val="00B83BA6"/>
    <w:rsid w:val="00B843E4"/>
    <w:rsid w:val="00B84503"/>
    <w:rsid w:val="00B847AC"/>
    <w:rsid w:val="00B8495D"/>
    <w:rsid w:val="00B84D3C"/>
    <w:rsid w:val="00B8525E"/>
    <w:rsid w:val="00B859AF"/>
    <w:rsid w:val="00B86A9B"/>
    <w:rsid w:val="00B86ADE"/>
    <w:rsid w:val="00B8754D"/>
    <w:rsid w:val="00B90F73"/>
    <w:rsid w:val="00B91F77"/>
    <w:rsid w:val="00B92F05"/>
    <w:rsid w:val="00B93536"/>
    <w:rsid w:val="00B9368D"/>
    <w:rsid w:val="00B9531B"/>
    <w:rsid w:val="00B96AED"/>
    <w:rsid w:val="00B96FE4"/>
    <w:rsid w:val="00B974C3"/>
    <w:rsid w:val="00BA0D15"/>
    <w:rsid w:val="00BA15ED"/>
    <w:rsid w:val="00BA261C"/>
    <w:rsid w:val="00BA294A"/>
    <w:rsid w:val="00BA430A"/>
    <w:rsid w:val="00BA4D03"/>
    <w:rsid w:val="00BA5B8C"/>
    <w:rsid w:val="00BA5EDA"/>
    <w:rsid w:val="00BA65FA"/>
    <w:rsid w:val="00BB15F2"/>
    <w:rsid w:val="00BB1BD9"/>
    <w:rsid w:val="00BB22B0"/>
    <w:rsid w:val="00BB22C0"/>
    <w:rsid w:val="00BB4B00"/>
    <w:rsid w:val="00BB4E7B"/>
    <w:rsid w:val="00BB55A4"/>
    <w:rsid w:val="00BB5872"/>
    <w:rsid w:val="00BB5B0A"/>
    <w:rsid w:val="00BB7513"/>
    <w:rsid w:val="00BB7762"/>
    <w:rsid w:val="00BB7932"/>
    <w:rsid w:val="00BB7BB0"/>
    <w:rsid w:val="00BC0A05"/>
    <w:rsid w:val="00BC2383"/>
    <w:rsid w:val="00BC23DF"/>
    <w:rsid w:val="00BC269D"/>
    <w:rsid w:val="00BD19D6"/>
    <w:rsid w:val="00BD22CF"/>
    <w:rsid w:val="00BD2729"/>
    <w:rsid w:val="00BD2E21"/>
    <w:rsid w:val="00BD35E9"/>
    <w:rsid w:val="00BD3D84"/>
    <w:rsid w:val="00BD5989"/>
    <w:rsid w:val="00BD63B9"/>
    <w:rsid w:val="00BD66DB"/>
    <w:rsid w:val="00BD6C02"/>
    <w:rsid w:val="00BE0121"/>
    <w:rsid w:val="00BE04D5"/>
    <w:rsid w:val="00BE1BCE"/>
    <w:rsid w:val="00BE24FD"/>
    <w:rsid w:val="00BE259C"/>
    <w:rsid w:val="00BE30CB"/>
    <w:rsid w:val="00BE3FB1"/>
    <w:rsid w:val="00BE460A"/>
    <w:rsid w:val="00BE4B7C"/>
    <w:rsid w:val="00BE5484"/>
    <w:rsid w:val="00BE5B39"/>
    <w:rsid w:val="00BE60C2"/>
    <w:rsid w:val="00BE6766"/>
    <w:rsid w:val="00BF0F99"/>
    <w:rsid w:val="00BF2998"/>
    <w:rsid w:val="00BF3FE0"/>
    <w:rsid w:val="00BF4477"/>
    <w:rsid w:val="00BF47CF"/>
    <w:rsid w:val="00BF47FF"/>
    <w:rsid w:val="00BF5633"/>
    <w:rsid w:val="00BF59B4"/>
    <w:rsid w:val="00BF7252"/>
    <w:rsid w:val="00C00E53"/>
    <w:rsid w:val="00C00E8B"/>
    <w:rsid w:val="00C02378"/>
    <w:rsid w:val="00C029E0"/>
    <w:rsid w:val="00C02F73"/>
    <w:rsid w:val="00C0309D"/>
    <w:rsid w:val="00C05B25"/>
    <w:rsid w:val="00C06604"/>
    <w:rsid w:val="00C06F77"/>
    <w:rsid w:val="00C110F4"/>
    <w:rsid w:val="00C11B02"/>
    <w:rsid w:val="00C11DA1"/>
    <w:rsid w:val="00C12CA9"/>
    <w:rsid w:val="00C14183"/>
    <w:rsid w:val="00C143C4"/>
    <w:rsid w:val="00C14C8A"/>
    <w:rsid w:val="00C14D44"/>
    <w:rsid w:val="00C1530D"/>
    <w:rsid w:val="00C15BD3"/>
    <w:rsid w:val="00C15F91"/>
    <w:rsid w:val="00C16656"/>
    <w:rsid w:val="00C17202"/>
    <w:rsid w:val="00C1773B"/>
    <w:rsid w:val="00C22D30"/>
    <w:rsid w:val="00C24068"/>
    <w:rsid w:val="00C26309"/>
    <w:rsid w:val="00C3148E"/>
    <w:rsid w:val="00C31B05"/>
    <w:rsid w:val="00C32F51"/>
    <w:rsid w:val="00C337F3"/>
    <w:rsid w:val="00C33EAF"/>
    <w:rsid w:val="00C36FE4"/>
    <w:rsid w:val="00C37297"/>
    <w:rsid w:val="00C407ED"/>
    <w:rsid w:val="00C422A5"/>
    <w:rsid w:val="00C424A8"/>
    <w:rsid w:val="00C44E9D"/>
    <w:rsid w:val="00C4518D"/>
    <w:rsid w:val="00C47E66"/>
    <w:rsid w:val="00C52330"/>
    <w:rsid w:val="00C52C9B"/>
    <w:rsid w:val="00C53EDF"/>
    <w:rsid w:val="00C54AA3"/>
    <w:rsid w:val="00C54DA8"/>
    <w:rsid w:val="00C55709"/>
    <w:rsid w:val="00C56DD8"/>
    <w:rsid w:val="00C61308"/>
    <w:rsid w:val="00C62092"/>
    <w:rsid w:val="00C62641"/>
    <w:rsid w:val="00C64FAB"/>
    <w:rsid w:val="00C65FA4"/>
    <w:rsid w:val="00C6619B"/>
    <w:rsid w:val="00C66F0B"/>
    <w:rsid w:val="00C673BF"/>
    <w:rsid w:val="00C70107"/>
    <w:rsid w:val="00C70496"/>
    <w:rsid w:val="00C70729"/>
    <w:rsid w:val="00C70C8E"/>
    <w:rsid w:val="00C71CB1"/>
    <w:rsid w:val="00C747D3"/>
    <w:rsid w:val="00C74FB2"/>
    <w:rsid w:val="00C7577C"/>
    <w:rsid w:val="00C75B4A"/>
    <w:rsid w:val="00C75EB7"/>
    <w:rsid w:val="00C8052B"/>
    <w:rsid w:val="00C80F7C"/>
    <w:rsid w:val="00C810C4"/>
    <w:rsid w:val="00C846F6"/>
    <w:rsid w:val="00C86767"/>
    <w:rsid w:val="00C91C3C"/>
    <w:rsid w:val="00C92843"/>
    <w:rsid w:val="00C93256"/>
    <w:rsid w:val="00C932A9"/>
    <w:rsid w:val="00C95909"/>
    <w:rsid w:val="00C95B34"/>
    <w:rsid w:val="00C960AA"/>
    <w:rsid w:val="00C9612B"/>
    <w:rsid w:val="00C965B4"/>
    <w:rsid w:val="00C97E00"/>
    <w:rsid w:val="00CA06BE"/>
    <w:rsid w:val="00CA089E"/>
    <w:rsid w:val="00CA0CCF"/>
    <w:rsid w:val="00CA11DF"/>
    <w:rsid w:val="00CA20B9"/>
    <w:rsid w:val="00CA3949"/>
    <w:rsid w:val="00CA3A88"/>
    <w:rsid w:val="00CA4704"/>
    <w:rsid w:val="00CA7AA6"/>
    <w:rsid w:val="00CB06F0"/>
    <w:rsid w:val="00CB0F60"/>
    <w:rsid w:val="00CB1E86"/>
    <w:rsid w:val="00CB4447"/>
    <w:rsid w:val="00CB4C8D"/>
    <w:rsid w:val="00CB6D60"/>
    <w:rsid w:val="00CB7BDF"/>
    <w:rsid w:val="00CB7E3F"/>
    <w:rsid w:val="00CC0237"/>
    <w:rsid w:val="00CC1E35"/>
    <w:rsid w:val="00CC3020"/>
    <w:rsid w:val="00CC426C"/>
    <w:rsid w:val="00CC61FD"/>
    <w:rsid w:val="00CD010E"/>
    <w:rsid w:val="00CD0AE6"/>
    <w:rsid w:val="00CD4CF7"/>
    <w:rsid w:val="00CD5C6E"/>
    <w:rsid w:val="00CD7730"/>
    <w:rsid w:val="00CE01A1"/>
    <w:rsid w:val="00CE0DB8"/>
    <w:rsid w:val="00CE3747"/>
    <w:rsid w:val="00CE4024"/>
    <w:rsid w:val="00CE6A29"/>
    <w:rsid w:val="00CE7BBA"/>
    <w:rsid w:val="00CF1189"/>
    <w:rsid w:val="00CF2250"/>
    <w:rsid w:val="00CF2B44"/>
    <w:rsid w:val="00CF2BB3"/>
    <w:rsid w:val="00CF30D0"/>
    <w:rsid w:val="00CF318A"/>
    <w:rsid w:val="00CF3766"/>
    <w:rsid w:val="00CF3E69"/>
    <w:rsid w:val="00CF4F47"/>
    <w:rsid w:val="00CF509E"/>
    <w:rsid w:val="00CF6447"/>
    <w:rsid w:val="00D00624"/>
    <w:rsid w:val="00D00A46"/>
    <w:rsid w:val="00D015C5"/>
    <w:rsid w:val="00D02B4F"/>
    <w:rsid w:val="00D02F14"/>
    <w:rsid w:val="00D04245"/>
    <w:rsid w:val="00D04F3A"/>
    <w:rsid w:val="00D05026"/>
    <w:rsid w:val="00D05BE6"/>
    <w:rsid w:val="00D06087"/>
    <w:rsid w:val="00D06484"/>
    <w:rsid w:val="00D06565"/>
    <w:rsid w:val="00D06843"/>
    <w:rsid w:val="00D06ABE"/>
    <w:rsid w:val="00D0725F"/>
    <w:rsid w:val="00D1033F"/>
    <w:rsid w:val="00D10467"/>
    <w:rsid w:val="00D106CD"/>
    <w:rsid w:val="00D113CE"/>
    <w:rsid w:val="00D118E7"/>
    <w:rsid w:val="00D11DC6"/>
    <w:rsid w:val="00D1213E"/>
    <w:rsid w:val="00D13A2D"/>
    <w:rsid w:val="00D13BC9"/>
    <w:rsid w:val="00D140EE"/>
    <w:rsid w:val="00D14876"/>
    <w:rsid w:val="00D14ABA"/>
    <w:rsid w:val="00D14B6A"/>
    <w:rsid w:val="00D152CE"/>
    <w:rsid w:val="00D1638F"/>
    <w:rsid w:val="00D16CF5"/>
    <w:rsid w:val="00D170BB"/>
    <w:rsid w:val="00D1767C"/>
    <w:rsid w:val="00D177F4"/>
    <w:rsid w:val="00D17C9E"/>
    <w:rsid w:val="00D20939"/>
    <w:rsid w:val="00D22AFB"/>
    <w:rsid w:val="00D23C71"/>
    <w:rsid w:val="00D25306"/>
    <w:rsid w:val="00D25C7B"/>
    <w:rsid w:val="00D261A8"/>
    <w:rsid w:val="00D26603"/>
    <w:rsid w:val="00D26B4C"/>
    <w:rsid w:val="00D271BD"/>
    <w:rsid w:val="00D30D42"/>
    <w:rsid w:val="00D32418"/>
    <w:rsid w:val="00D325B4"/>
    <w:rsid w:val="00D32D4D"/>
    <w:rsid w:val="00D377AA"/>
    <w:rsid w:val="00D402AD"/>
    <w:rsid w:val="00D40A40"/>
    <w:rsid w:val="00D40D48"/>
    <w:rsid w:val="00D41141"/>
    <w:rsid w:val="00D411CF"/>
    <w:rsid w:val="00D43A25"/>
    <w:rsid w:val="00D44101"/>
    <w:rsid w:val="00D44439"/>
    <w:rsid w:val="00D44997"/>
    <w:rsid w:val="00D4603F"/>
    <w:rsid w:val="00D469AA"/>
    <w:rsid w:val="00D470E0"/>
    <w:rsid w:val="00D47E6A"/>
    <w:rsid w:val="00D5096C"/>
    <w:rsid w:val="00D50B42"/>
    <w:rsid w:val="00D52CF0"/>
    <w:rsid w:val="00D53FD9"/>
    <w:rsid w:val="00D546FF"/>
    <w:rsid w:val="00D54C1E"/>
    <w:rsid w:val="00D55614"/>
    <w:rsid w:val="00D55984"/>
    <w:rsid w:val="00D56048"/>
    <w:rsid w:val="00D56785"/>
    <w:rsid w:val="00D56F67"/>
    <w:rsid w:val="00D57DDC"/>
    <w:rsid w:val="00D57F2A"/>
    <w:rsid w:val="00D63668"/>
    <w:rsid w:val="00D6387D"/>
    <w:rsid w:val="00D64986"/>
    <w:rsid w:val="00D64EFF"/>
    <w:rsid w:val="00D65399"/>
    <w:rsid w:val="00D65FA5"/>
    <w:rsid w:val="00D66498"/>
    <w:rsid w:val="00D702B1"/>
    <w:rsid w:val="00D72C00"/>
    <w:rsid w:val="00D74452"/>
    <w:rsid w:val="00D75155"/>
    <w:rsid w:val="00D765B0"/>
    <w:rsid w:val="00D77A64"/>
    <w:rsid w:val="00D804D8"/>
    <w:rsid w:val="00D806F6"/>
    <w:rsid w:val="00D811E9"/>
    <w:rsid w:val="00D813AE"/>
    <w:rsid w:val="00D82131"/>
    <w:rsid w:val="00D82CBA"/>
    <w:rsid w:val="00D82E3E"/>
    <w:rsid w:val="00D854F9"/>
    <w:rsid w:val="00D855A0"/>
    <w:rsid w:val="00D859B1"/>
    <w:rsid w:val="00D85C48"/>
    <w:rsid w:val="00D86E6D"/>
    <w:rsid w:val="00D87E28"/>
    <w:rsid w:val="00D9009B"/>
    <w:rsid w:val="00D90493"/>
    <w:rsid w:val="00D90672"/>
    <w:rsid w:val="00D91EAF"/>
    <w:rsid w:val="00D91FE0"/>
    <w:rsid w:val="00D9242B"/>
    <w:rsid w:val="00D94F29"/>
    <w:rsid w:val="00D95A02"/>
    <w:rsid w:val="00DA1699"/>
    <w:rsid w:val="00DA1CCC"/>
    <w:rsid w:val="00DA2691"/>
    <w:rsid w:val="00DA347E"/>
    <w:rsid w:val="00DA5508"/>
    <w:rsid w:val="00DA6DA6"/>
    <w:rsid w:val="00DA6DA8"/>
    <w:rsid w:val="00DA7720"/>
    <w:rsid w:val="00DB12BB"/>
    <w:rsid w:val="00DB1960"/>
    <w:rsid w:val="00DB22CC"/>
    <w:rsid w:val="00DB22E1"/>
    <w:rsid w:val="00DB4C27"/>
    <w:rsid w:val="00DB5613"/>
    <w:rsid w:val="00DB6240"/>
    <w:rsid w:val="00DB7AF4"/>
    <w:rsid w:val="00DC06D8"/>
    <w:rsid w:val="00DC07FC"/>
    <w:rsid w:val="00DC115D"/>
    <w:rsid w:val="00DC15C6"/>
    <w:rsid w:val="00DC16F6"/>
    <w:rsid w:val="00DC170F"/>
    <w:rsid w:val="00DC1AA9"/>
    <w:rsid w:val="00DC2B1E"/>
    <w:rsid w:val="00DC2CCC"/>
    <w:rsid w:val="00DC5D62"/>
    <w:rsid w:val="00DC6718"/>
    <w:rsid w:val="00DC6F2D"/>
    <w:rsid w:val="00DD0FD0"/>
    <w:rsid w:val="00DD1A81"/>
    <w:rsid w:val="00DD20EF"/>
    <w:rsid w:val="00DD2A32"/>
    <w:rsid w:val="00DD308A"/>
    <w:rsid w:val="00DD373E"/>
    <w:rsid w:val="00DD39B0"/>
    <w:rsid w:val="00DD4483"/>
    <w:rsid w:val="00DD657E"/>
    <w:rsid w:val="00DE1026"/>
    <w:rsid w:val="00DE10B0"/>
    <w:rsid w:val="00DE115D"/>
    <w:rsid w:val="00DE2280"/>
    <w:rsid w:val="00DE2522"/>
    <w:rsid w:val="00DE2586"/>
    <w:rsid w:val="00DE294E"/>
    <w:rsid w:val="00DE29DD"/>
    <w:rsid w:val="00DE55F6"/>
    <w:rsid w:val="00DE6EC0"/>
    <w:rsid w:val="00DF05F7"/>
    <w:rsid w:val="00DF1CB8"/>
    <w:rsid w:val="00DF4789"/>
    <w:rsid w:val="00DF63A1"/>
    <w:rsid w:val="00DF64A0"/>
    <w:rsid w:val="00DF6901"/>
    <w:rsid w:val="00DF6920"/>
    <w:rsid w:val="00E00A78"/>
    <w:rsid w:val="00E017C8"/>
    <w:rsid w:val="00E02AF8"/>
    <w:rsid w:val="00E03165"/>
    <w:rsid w:val="00E05014"/>
    <w:rsid w:val="00E068AE"/>
    <w:rsid w:val="00E06EE6"/>
    <w:rsid w:val="00E07345"/>
    <w:rsid w:val="00E10998"/>
    <w:rsid w:val="00E11884"/>
    <w:rsid w:val="00E143C9"/>
    <w:rsid w:val="00E14ACE"/>
    <w:rsid w:val="00E15B8B"/>
    <w:rsid w:val="00E171BB"/>
    <w:rsid w:val="00E17B1F"/>
    <w:rsid w:val="00E17D48"/>
    <w:rsid w:val="00E17F89"/>
    <w:rsid w:val="00E22DC0"/>
    <w:rsid w:val="00E23C97"/>
    <w:rsid w:val="00E23CDA"/>
    <w:rsid w:val="00E246CD"/>
    <w:rsid w:val="00E270EA"/>
    <w:rsid w:val="00E272D0"/>
    <w:rsid w:val="00E276C0"/>
    <w:rsid w:val="00E30564"/>
    <w:rsid w:val="00E305EF"/>
    <w:rsid w:val="00E30FB7"/>
    <w:rsid w:val="00E30FF7"/>
    <w:rsid w:val="00E3285B"/>
    <w:rsid w:val="00E33465"/>
    <w:rsid w:val="00E3454A"/>
    <w:rsid w:val="00E36964"/>
    <w:rsid w:val="00E36F11"/>
    <w:rsid w:val="00E40370"/>
    <w:rsid w:val="00E415B6"/>
    <w:rsid w:val="00E42FEC"/>
    <w:rsid w:val="00E445A2"/>
    <w:rsid w:val="00E44729"/>
    <w:rsid w:val="00E448D2"/>
    <w:rsid w:val="00E45BC7"/>
    <w:rsid w:val="00E4632C"/>
    <w:rsid w:val="00E468F2"/>
    <w:rsid w:val="00E4755C"/>
    <w:rsid w:val="00E5036E"/>
    <w:rsid w:val="00E50CB9"/>
    <w:rsid w:val="00E51D9D"/>
    <w:rsid w:val="00E53D30"/>
    <w:rsid w:val="00E53DB7"/>
    <w:rsid w:val="00E540F5"/>
    <w:rsid w:val="00E5454B"/>
    <w:rsid w:val="00E54BD5"/>
    <w:rsid w:val="00E54FB7"/>
    <w:rsid w:val="00E559DB"/>
    <w:rsid w:val="00E55F06"/>
    <w:rsid w:val="00E60761"/>
    <w:rsid w:val="00E60B58"/>
    <w:rsid w:val="00E61CD2"/>
    <w:rsid w:val="00E6204C"/>
    <w:rsid w:val="00E640B9"/>
    <w:rsid w:val="00E652A8"/>
    <w:rsid w:val="00E65E71"/>
    <w:rsid w:val="00E66029"/>
    <w:rsid w:val="00E70A1B"/>
    <w:rsid w:val="00E71259"/>
    <w:rsid w:val="00E71A95"/>
    <w:rsid w:val="00E71B62"/>
    <w:rsid w:val="00E74419"/>
    <w:rsid w:val="00E745AD"/>
    <w:rsid w:val="00E74C1C"/>
    <w:rsid w:val="00E75CBB"/>
    <w:rsid w:val="00E75CC1"/>
    <w:rsid w:val="00E77BCE"/>
    <w:rsid w:val="00E817CC"/>
    <w:rsid w:val="00E81C32"/>
    <w:rsid w:val="00E82432"/>
    <w:rsid w:val="00E8298B"/>
    <w:rsid w:val="00E857BA"/>
    <w:rsid w:val="00E8679A"/>
    <w:rsid w:val="00E86B24"/>
    <w:rsid w:val="00E874E8"/>
    <w:rsid w:val="00E902E6"/>
    <w:rsid w:val="00E90CCA"/>
    <w:rsid w:val="00E91BB4"/>
    <w:rsid w:val="00E92D91"/>
    <w:rsid w:val="00E93011"/>
    <w:rsid w:val="00E93689"/>
    <w:rsid w:val="00E93C8F"/>
    <w:rsid w:val="00EA014C"/>
    <w:rsid w:val="00EA055A"/>
    <w:rsid w:val="00EA0EFC"/>
    <w:rsid w:val="00EA4AB5"/>
    <w:rsid w:val="00EA4DE3"/>
    <w:rsid w:val="00EA509B"/>
    <w:rsid w:val="00EA572D"/>
    <w:rsid w:val="00EA5CDA"/>
    <w:rsid w:val="00EA6417"/>
    <w:rsid w:val="00EA75CF"/>
    <w:rsid w:val="00EA7CEB"/>
    <w:rsid w:val="00EB0226"/>
    <w:rsid w:val="00EB02DF"/>
    <w:rsid w:val="00EB0F36"/>
    <w:rsid w:val="00EB1629"/>
    <w:rsid w:val="00EB1DB8"/>
    <w:rsid w:val="00EB21C4"/>
    <w:rsid w:val="00EB26FF"/>
    <w:rsid w:val="00EB277B"/>
    <w:rsid w:val="00EB2FB7"/>
    <w:rsid w:val="00EB3B4D"/>
    <w:rsid w:val="00EB3D6A"/>
    <w:rsid w:val="00EB4D4B"/>
    <w:rsid w:val="00EB79FE"/>
    <w:rsid w:val="00EC0046"/>
    <w:rsid w:val="00EC0691"/>
    <w:rsid w:val="00EC12B3"/>
    <w:rsid w:val="00EC1742"/>
    <w:rsid w:val="00EC1B10"/>
    <w:rsid w:val="00EC1BC8"/>
    <w:rsid w:val="00EC3003"/>
    <w:rsid w:val="00EC32F8"/>
    <w:rsid w:val="00EC3405"/>
    <w:rsid w:val="00EC4825"/>
    <w:rsid w:val="00EC4C3C"/>
    <w:rsid w:val="00EC4D2E"/>
    <w:rsid w:val="00EC5465"/>
    <w:rsid w:val="00EC590C"/>
    <w:rsid w:val="00EC5DC1"/>
    <w:rsid w:val="00EC7AD6"/>
    <w:rsid w:val="00ED0D93"/>
    <w:rsid w:val="00ED1312"/>
    <w:rsid w:val="00ED15D5"/>
    <w:rsid w:val="00ED1EEF"/>
    <w:rsid w:val="00ED306C"/>
    <w:rsid w:val="00ED31C3"/>
    <w:rsid w:val="00ED3993"/>
    <w:rsid w:val="00ED44D1"/>
    <w:rsid w:val="00ED74AB"/>
    <w:rsid w:val="00EE0695"/>
    <w:rsid w:val="00EE2BC1"/>
    <w:rsid w:val="00EE3C30"/>
    <w:rsid w:val="00EE611F"/>
    <w:rsid w:val="00EE6F72"/>
    <w:rsid w:val="00EE7589"/>
    <w:rsid w:val="00EF014B"/>
    <w:rsid w:val="00EF0739"/>
    <w:rsid w:val="00EF1042"/>
    <w:rsid w:val="00EF1DA9"/>
    <w:rsid w:val="00EF34EA"/>
    <w:rsid w:val="00EF51E5"/>
    <w:rsid w:val="00EF5434"/>
    <w:rsid w:val="00EF5DA5"/>
    <w:rsid w:val="00EF5F4E"/>
    <w:rsid w:val="00EF72DA"/>
    <w:rsid w:val="00EF7BC7"/>
    <w:rsid w:val="00F0070A"/>
    <w:rsid w:val="00F02161"/>
    <w:rsid w:val="00F02AC2"/>
    <w:rsid w:val="00F0398F"/>
    <w:rsid w:val="00F05657"/>
    <w:rsid w:val="00F06406"/>
    <w:rsid w:val="00F06A7E"/>
    <w:rsid w:val="00F10363"/>
    <w:rsid w:val="00F1295B"/>
    <w:rsid w:val="00F12E1C"/>
    <w:rsid w:val="00F14A46"/>
    <w:rsid w:val="00F15C11"/>
    <w:rsid w:val="00F16CC8"/>
    <w:rsid w:val="00F2001E"/>
    <w:rsid w:val="00F20AC7"/>
    <w:rsid w:val="00F21946"/>
    <w:rsid w:val="00F21B53"/>
    <w:rsid w:val="00F21BE9"/>
    <w:rsid w:val="00F227F1"/>
    <w:rsid w:val="00F23147"/>
    <w:rsid w:val="00F23DC9"/>
    <w:rsid w:val="00F24B53"/>
    <w:rsid w:val="00F24F9A"/>
    <w:rsid w:val="00F251E6"/>
    <w:rsid w:val="00F269A6"/>
    <w:rsid w:val="00F27C68"/>
    <w:rsid w:val="00F27CCB"/>
    <w:rsid w:val="00F27E43"/>
    <w:rsid w:val="00F3093B"/>
    <w:rsid w:val="00F31519"/>
    <w:rsid w:val="00F315BE"/>
    <w:rsid w:val="00F31B3F"/>
    <w:rsid w:val="00F32569"/>
    <w:rsid w:val="00F329D6"/>
    <w:rsid w:val="00F32AD9"/>
    <w:rsid w:val="00F3424F"/>
    <w:rsid w:val="00F356A8"/>
    <w:rsid w:val="00F35F86"/>
    <w:rsid w:val="00F36524"/>
    <w:rsid w:val="00F37287"/>
    <w:rsid w:val="00F37601"/>
    <w:rsid w:val="00F37C47"/>
    <w:rsid w:val="00F40DAB"/>
    <w:rsid w:val="00F41863"/>
    <w:rsid w:val="00F41E84"/>
    <w:rsid w:val="00F43FA1"/>
    <w:rsid w:val="00F4570E"/>
    <w:rsid w:val="00F50C7D"/>
    <w:rsid w:val="00F515C3"/>
    <w:rsid w:val="00F5376F"/>
    <w:rsid w:val="00F54115"/>
    <w:rsid w:val="00F54C9E"/>
    <w:rsid w:val="00F558F0"/>
    <w:rsid w:val="00F56C68"/>
    <w:rsid w:val="00F5708C"/>
    <w:rsid w:val="00F57323"/>
    <w:rsid w:val="00F60374"/>
    <w:rsid w:val="00F61874"/>
    <w:rsid w:val="00F61AC5"/>
    <w:rsid w:val="00F65161"/>
    <w:rsid w:val="00F651AF"/>
    <w:rsid w:val="00F65454"/>
    <w:rsid w:val="00F656D2"/>
    <w:rsid w:val="00F65CD6"/>
    <w:rsid w:val="00F66040"/>
    <w:rsid w:val="00F669A3"/>
    <w:rsid w:val="00F66D68"/>
    <w:rsid w:val="00F66FBB"/>
    <w:rsid w:val="00F6705D"/>
    <w:rsid w:val="00F67CB2"/>
    <w:rsid w:val="00F712A0"/>
    <w:rsid w:val="00F757F5"/>
    <w:rsid w:val="00F773D6"/>
    <w:rsid w:val="00F80392"/>
    <w:rsid w:val="00F80486"/>
    <w:rsid w:val="00F80770"/>
    <w:rsid w:val="00F80B53"/>
    <w:rsid w:val="00F81A73"/>
    <w:rsid w:val="00F82878"/>
    <w:rsid w:val="00F82FCD"/>
    <w:rsid w:val="00F8391F"/>
    <w:rsid w:val="00F83A9F"/>
    <w:rsid w:val="00F85131"/>
    <w:rsid w:val="00F85817"/>
    <w:rsid w:val="00F86229"/>
    <w:rsid w:val="00F87744"/>
    <w:rsid w:val="00F87B6D"/>
    <w:rsid w:val="00F92BBE"/>
    <w:rsid w:val="00F92E49"/>
    <w:rsid w:val="00F94340"/>
    <w:rsid w:val="00F975C6"/>
    <w:rsid w:val="00F97FDD"/>
    <w:rsid w:val="00FA0686"/>
    <w:rsid w:val="00FA2376"/>
    <w:rsid w:val="00FA288F"/>
    <w:rsid w:val="00FA2CF1"/>
    <w:rsid w:val="00FA2DCA"/>
    <w:rsid w:val="00FA3F01"/>
    <w:rsid w:val="00FA4437"/>
    <w:rsid w:val="00FA49DC"/>
    <w:rsid w:val="00FA7218"/>
    <w:rsid w:val="00FA7437"/>
    <w:rsid w:val="00FB0FDC"/>
    <w:rsid w:val="00FB1294"/>
    <w:rsid w:val="00FB142F"/>
    <w:rsid w:val="00FB14AF"/>
    <w:rsid w:val="00FB16C3"/>
    <w:rsid w:val="00FB1763"/>
    <w:rsid w:val="00FB2028"/>
    <w:rsid w:val="00FB23A4"/>
    <w:rsid w:val="00FB3376"/>
    <w:rsid w:val="00FB5B71"/>
    <w:rsid w:val="00FB5E86"/>
    <w:rsid w:val="00FB6618"/>
    <w:rsid w:val="00FB74EF"/>
    <w:rsid w:val="00FC0141"/>
    <w:rsid w:val="00FC16E1"/>
    <w:rsid w:val="00FC20C8"/>
    <w:rsid w:val="00FC256B"/>
    <w:rsid w:val="00FC3C34"/>
    <w:rsid w:val="00FC3EE3"/>
    <w:rsid w:val="00FC4124"/>
    <w:rsid w:val="00FC4128"/>
    <w:rsid w:val="00FC468A"/>
    <w:rsid w:val="00FC52FA"/>
    <w:rsid w:val="00FC5453"/>
    <w:rsid w:val="00FC5AC6"/>
    <w:rsid w:val="00FC65A4"/>
    <w:rsid w:val="00FC6D9A"/>
    <w:rsid w:val="00FC766F"/>
    <w:rsid w:val="00FC79A6"/>
    <w:rsid w:val="00FD0733"/>
    <w:rsid w:val="00FD07AF"/>
    <w:rsid w:val="00FD0AB3"/>
    <w:rsid w:val="00FD0BF9"/>
    <w:rsid w:val="00FD0E31"/>
    <w:rsid w:val="00FD183B"/>
    <w:rsid w:val="00FD221D"/>
    <w:rsid w:val="00FD2FE5"/>
    <w:rsid w:val="00FD3415"/>
    <w:rsid w:val="00FD48E1"/>
    <w:rsid w:val="00FD6E31"/>
    <w:rsid w:val="00FD6F0C"/>
    <w:rsid w:val="00FD7F9E"/>
    <w:rsid w:val="00FE0512"/>
    <w:rsid w:val="00FE0A87"/>
    <w:rsid w:val="00FE27A9"/>
    <w:rsid w:val="00FE2B36"/>
    <w:rsid w:val="00FE3BA8"/>
    <w:rsid w:val="00FE3DF8"/>
    <w:rsid w:val="00FE42B1"/>
    <w:rsid w:val="00FE4671"/>
    <w:rsid w:val="00FE7C8C"/>
    <w:rsid w:val="00FE7F64"/>
    <w:rsid w:val="00FF0187"/>
    <w:rsid w:val="00FF0921"/>
    <w:rsid w:val="00FF120F"/>
    <w:rsid w:val="00FF12AE"/>
    <w:rsid w:val="00FF149E"/>
    <w:rsid w:val="00FF1FA9"/>
    <w:rsid w:val="00FF280D"/>
    <w:rsid w:val="00FF3FE7"/>
    <w:rsid w:val="00FF48DA"/>
    <w:rsid w:val="00FF4A1C"/>
    <w:rsid w:val="00FF611E"/>
    <w:rsid w:val="00FF6C30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3768B"/>
  <w15:docId w15:val="{64844E05-07D3-421F-A1CA-E401B605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Arial"/>
        <w:color w:val="000000" w:themeColor="text1"/>
        <w:position w:val="-2"/>
        <w:sz w:val="18"/>
        <w:szCs w:val="18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14B"/>
  </w:style>
  <w:style w:type="paragraph" w:styleId="Heading1">
    <w:name w:val="heading 1"/>
    <w:basedOn w:val="Normal"/>
    <w:next w:val="Normal"/>
    <w:qFormat/>
    <w:rsid w:val="00EF014B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EF014B"/>
    <w:pPr>
      <w:keepNext/>
      <w:jc w:val="center"/>
      <w:outlineLvl w:val="1"/>
    </w:pPr>
    <w:rPr>
      <w:b/>
      <w:sz w:val="44"/>
      <w:szCs w:val="20"/>
    </w:rPr>
  </w:style>
  <w:style w:type="paragraph" w:styleId="Heading3">
    <w:name w:val="heading 3"/>
    <w:basedOn w:val="Normal"/>
    <w:next w:val="Normal"/>
    <w:qFormat/>
    <w:rsid w:val="00EF014B"/>
    <w:pPr>
      <w:keepNext/>
      <w:outlineLvl w:val="2"/>
    </w:pPr>
    <w:rPr>
      <w:i/>
      <w:sz w:val="22"/>
      <w:szCs w:val="20"/>
    </w:rPr>
  </w:style>
  <w:style w:type="paragraph" w:styleId="Heading4">
    <w:name w:val="heading 4"/>
    <w:basedOn w:val="Normal"/>
    <w:next w:val="Normal"/>
    <w:qFormat/>
    <w:rsid w:val="00EF014B"/>
    <w:pPr>
      <w:keepNext/>
      <w:tabs>
        <w:tab w:val="left" w:pos="2595"/>
      </w:tabs>
      <w:jc w:val="center"/>
      <w:outlineLvl w:val="3"/>
    </w:pPr>
    <w:rPr>
      <w:b/>
      <w:bCs/>
      <w:color w:val="000000"/>
      <w:sz w:val="36"/>
    </w:rPr>
  </w:style>
  <w:style w:type="paragraph" w:styleId="Heading5">
    <w:name w:val="heading 5"/>
    <w:basedOn w:val="Normal"/>
    <w:next w:val="Normal"/>
    <w:qFormat/>
    <w:rsid w:val="00EF014B"/>
    <w:pPr>
      <w:keepNext/>
      <w:outlineLvl w:val="4"/>
    </w:pPr>
    <w:rPr>
      <w:b/>
      <w:color w:val="000000"/>
      <w:sz w:val="20"/>
      <w:lang w:val="de-AT"/>
    </w:rPr>
  </w:style>
  <w:style w:type="paragraph" w:styleId="Heading6">
    <w:name w:val="heading 6"/>
    <w:basedOn w:val="Normal"/>
    <w:next w:val="Normal"/>
    <w:qFormat/>
    <w:rsid w:val="00EF014B"/>
    <w:pPr>
      <w:keepNext/>
      <w:outlineLvl w:val="5"/>
    </w:pPr>
    <w:rPr>
      <w:i/>
      <w:iCs/>
      <w:color w:val="000000"/>
      <w:sz w:val="20"/>
      <w:szCs w:val="16"/>
    </w:rPr>
  </w:style>
  <w:style w:type="paragraph" w:styleId="Heading7">
    <w:name w:val="heading 7"/>
    <w:basedOn w:val="Normal"/>
    <w:next w:val="Normal"/>
    <w:qFormat/>
    <w:rsid w:val="00EF014B"/>
    <w:pPr>
      <w:keepNext/>
      <w:jc w:val="center"/>
      <w:outlineLvl w:val="6"/>
    </w:pPr>
    <w:rPr>
      <w:b/>
      <w:szCs w:val="20"/>
    </w:rPr>
  </w:style>
  <w:style w:type="paragraph" w:styleId="Heading8">
    <w:name w:val="heading 8"/>
    <w:basedOn w:val="Normal"/>
    <w:next w:val="Normal"/>
    <w:qFormat/>
    <w:rsid w:val="00EF014B"/>
    <w:pPr>
      <w:keepNext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rsid w:val="00EF014B"/>
    <w:pPr>
      <w:keepNext/>
      <w:jc w:val="both"/>
      <w:outlineLvl w:val="8"/>
    </w:pPr>
    <w:rPr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EF014B"/>
    <w:pPr>
      <w:jc w:val="center"/>
    </w:pPr>
    <w:rPr>
      <w:b/>
      <w:sz w:val="32"/>
      <w:szCs w:val="20"/>
    </w:rPr>
  </w:style>
  <w:style w:type="paragraph" w:styleId="EndnoteText">
    <w:name w:val="endnote text"/>
    <w:basedOn w:val="Normal"/>
    <w:semiHidden/>
    <w:rsid w:val="00EF014B"/>
    <w:rPr>
      <w:sz w:val="20"/>
      <w:szCs w:val="20"/>
    </w:rPr>
  </w:style>
  <w:style w:type="paragraph" w:styleId="Header">
    <w:name w:val="header"/>
    <w:basedOn w:val="Normal"/>
    <w:link w:val="HeaderChar"/>
    <w:rsid w:val="00EF014B"/>
    <w:pPr>
      <w:tabs>
        <w:tab w:val="center" w:pos="4536"/>
        <w:tab w:val="right" w:pos="9072"/>
      </w:tabs>
    </w:pPr>
    <w:rPr>
      <w:szCs w:val="20"/>
    </w:rPr>
  </w:style>
  <w:style w:type="paragraph" w:styleId="Footer">
    <w:name w:val="footer"/>
    <w:basedOn w:val="Normal"/>
    <w:semiHidden/>
    <w:rsid w:val="00EF014B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EF014B"/>
    <w:rPr>
      <w:b/>
      <w:bCs/>
      <w:color w:val="000000"/>
      <w:sz w:val="20"/>
    </w:rPr>
  </w:style>
  <w:style w:type="paragraph" w:styleId="BalloonText">
    <w:name w:val="Balloon Text"/>
    <w:basedOn w:val="Normal"/>
    <w:semiHidden/>
    <w:rsid w:val="00EF01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523A"/>
    <w:pPr>
      <w:ind w:left="720"/>
      <w:contextualSpacing/>
    </w:pPr>
  </w:style>
  <w:style w:type="character" w:styleId="PlaceholderText">
    <w:name w:val="Placeholder Text"/>
    <w:uiPriority w:val="99"/>
    <w:semiHidden/>
    <w:rsid w:val="001515CA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2940"/>
    <w:pPr>
      <w:spacing w:after="200"/>
    </w:pPr>
    <w:rPr>
      <w:b/>
      <w:bCs/>
      <w:color w:val="4F81BD" w:themeColor="accent1"/>
    </w:rPr>
  </w:style>
  <w:style w:type="paragraph" w:styleId="Revision">
    <w:name w:val="Revision"/>
    <w:hidden/>
    <w:uiPriority w:val="99"/>
    <w:semiHidden/>
    <w:rsid w:val="006E2940"/>
    <w:rPr>
      <w:sz w:val="24"/>
      <w:szCs w:val="24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F0DED"/>
    <w:pPr>
      <w:spacing w:after="200" w:line="276" w:lineRule="auto"/>
    </w:pPr>
    <w:rPr>
      <w:rFonts w:asciiTheme="minorHAnsi" w:eastAsiaTheme="minorEastAsia" w:hAnsiTheme="minorHAnsi" w:cstheme="minorBidi"/>
      <w:i/>
      <w:iCs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F0DED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table" w:styleId="TableGrid">
    <w:name w:val="Table Grid"/>
    <w:basedOn w:val="TableNormal"/>
    <w:rsid w:val="00DE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4C0E"/>
    <w:pPr>
      <w:spacing w:before="100" w:beforeAutospacing="1" w:after="100" w:afterAutospacing="1"/>
    </w:pPr>
    <w:rPr>
      <w:rFonts w:ascii="SimSun" w:hAnsi="SimSun" w:cs="SimSun"/>
      <w:color w:val="auto"/>
      <w:position w:val="0"/>
      <w:sz w:val="24"/>
      <w:szCs w:val="24"/>
      <w:lang w:val="en-US" w:eastAsia="zh-CN"/>
    </w:rPr>
  </w:style>
  <w:style w:type="character" w:customStyle="1" w:styleId="ordinary-span-edit2">
    <w:name w:val="ordinary-span-edit2"/>
    <w:basedOn w:val="DefaultParagraphFont"/>
    <w:rsid w:val="007E71F5"/>
  </w:style>
  <w:style w:type="character" w:customStyle="1" w:styleId="HeaderChar">
    <w:name w:val="Header Char"/>
    <w:link w:val="Header"/>
    <w:rsid w:val="00CC1E35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notes99BE14\HF_1490_C_8D_standar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CE2670AFDB4C9D9566E9D60BEE1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24A9E-BCDD-4AC1-91CF-0E85F8F85764}"/>
      </w:docPartPr>
      <w:docPartBody>
        <w:p w:rsidR="00D61CE3" w:rsidRDefault="00B70C2F" w:rsidP="00B70C2F">
          <w:pPr>
            <w:pStyle w:val="B1CE2670AFDB4C9D9566E9D60BEE15B91"/>
          </w:pPr>
          <w:r w:rsidRPr="00D06E57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45D7513F68DA41F98C1D4D47750E85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38B5B-F54B-477D-B101-05557F624BB2}"/>
      </w:docPartPr>
      <w:docPartBody>
        <w:p w:rsidR="00D61CE3" w:rsidRDefault="00B70C2F" w:rsidP="00B70C2F">
          <w:pPr>
            <w:pStyle w:val="45D7513F68DA41F98C1D4D47750E85A01"/>
          </w:pPr>
          <w:r w:rsidRPr="001F0DED">
            <w:rPr>
              <w:rStyle w:val="PlaceholderText"/>
              <w:lang w:val="de-DE"/>
            </w:rPr>
            <w:t>Klicken Sie hier, um Text einzugeben.</w:t>
          </w:r>
        </w:p>
      </w:docPartBody>
    </w:docPart>
    <w:docPart>
      <w:docPartPr>
        <w:name w:val="C72465D38DF04DCF95ABCF7165120E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8C406-0DE1-4A27-A875-B660121E63BB}"/>
      </w:docPartPr>
      <w:docPartBody>
        <w:p w:rsidR="00D61CE3" w:rsidRDefault="00B70C2F" w:rsidP="00B70C2F">
          <w:pPr>
            <w:pStyle w:val="C72465D38DF04DCF95ABCF7165120EF51"/>
          </w:pPr>
          <w:r w:rsidRPr="00D06E57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F32F59-7E3B-420E-BF02-9E9C231E53DC}"/>
      </w:docPartPr>
      <w:docPartBody>
        <w:p w:rsidR="00FB13B9" w:rsidRDefault="00D61CE3">
          <w:r w:rsidRPr="000C0C34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60DBE8EAF400458FB3E11C6E4E5C8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FBC2E7-895A-466D-94F1-831DD281B00C}"/>
      </w:docPartPr>
      <w:docPartBody>
        <w:p w:rsidR="00FB13B9" w:rsidRDefault="00D61CE3" w:rsidP="00D61CE3">
          <w:pPr>
            <w:pStyle w:val="60DBE8EAF400458FB3E11C6E4E5C8DFB"/>
          </w:pPr>
          <w:r w:rsidRPr="000C0C34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9FFF60C7A85243F4843E58ABDD964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2C55E-12F3-4B81-8043-CEDC3D371AA4}"/>
      </w:docPartPr>
      <w:docPartBody>
        <w:p w:rsidR="00FB13B9" w:rsidRDefault="00D61CE3" w:rsidP="00D61CE3">
          <w:pPr>
            <w:pStyle w:val="9FFF60C7A85243F4843E58ABDD964609"/>
          </w:pPr>
          <w:r w:rsidRPr="000C0C34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1C98567A54D543A5AC4E87E1BB0A6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564C6-F0A9-418E-9581-1C126C936B56}"/>
      </w:docPartPr>
      <w:docPartBody>
        <w:p w:rsidR="00BA4251" w:rsidRDefault="000535EE" w:rsidP="000535EE">
          <w:pPr>
            <w:pStyle w:val="1C98567A54D543A5AC4E87E1BB0A6D62"/>
          </w:pPr>
          <w:r w:rsidRPr="001F0DED">
            <w:rPr>
              <w:rStyle w:val="PlaceholderText"/>
              <w:lang w:val="de-DE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markup="0" w:comments="0"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C2F"/>
    <w:rsid w:val="0000673F"/>
    <w:rsid w:val="000337F9"/>
    <w:rsid w:val="000412DB"/>
    <w:rsid w:val="000535EE"/>
    <w:rsid w:val="0006293C"/>
    <w:rsid w:val="00081A61"/>
    <w:rsid w:val="000840A3"/>
    <w:rsid w:val="00087056"/>
    <w:rsid w:val="00091527"/>
    <w:rsid w:val="000A4131"/>
    <w:rsid w:val="000B30C5"/>
    <w:rsid w:val="000B4D39"/>
    <w:rsid w:val="000B6B5F"/>
    <w:rsid w:val="000F08EB"/>
    <w:rsid w:val="001118A0"/>
    <w:rsid w:val="00114834"/>
    <w:rsid w:val="0012092E"/>
    <w:rsid w:val="00122AE2"/>
    <w:rsid w:val="001366BD"/>
    <w:rsid w:val="001565AC"/>
    <w:rsid w:val="00176368"/>
    <w:rsid w:val="001B415A"/>
    <w:rsid w:val="001C30D8"/>
    <w:rsid w:val="001D044A"/>
    <w:rsid w:val="001E1DA7"/>
    <w:rsid w:val="001E35C9"/>
    <w:rsid w:val="001E53F6"/>
    <w:rsid w:val="001E6B79"/>
    <w:rsid w:val="001E6DE2"/>
    <w:rsid w:val="002028D5"/>
    <w:rsid w:val="00221ADB"/>
    <w:rsid w:val="00226CD0"/>
    <w:rsid w:val="00226E84"/>
    <w:rsid w:val="00237946"/>
    <w:rsid w:val="00252047"/>
    <w:rsid w:val="00256A8F"/>
    <w:rsid w:val="002B3FAF"/>
    <w:rsid w:val="002D4992"/>
    <w:rsid w:val="002D76EB"/>
    <w:rsid w:val="002E3587"/>
    <w:rsid w:val="002E4597"/>
    <w:rsid w:val="002E78E0"/>
    <w:rsid w:val="0033004E"/>
    <w:rsid w:val="00333FC8"/>
    <w:rsid w:val="00334A4D"/>
    <w:rsid w:val="0034077A"/>
    <w:rsid w:val="003474E2"/>
    <w:rsid w:val="003525C6"/>
    <w:rsid w:val="00365403"/>
    <w:rsid w:val="00367AB7"/>
    <w:rsid w:val="0037242D"/>
    <w:rsid w:val="00373C3F"/>
    <w:rsid w:val="00375959"/>
    <w:rsid w:val="003914F1"/>
    <w:rsid w:val="00397F28"/>
    <w:rsid w:val="003B54DA"/>
    <w:rsid w:val="00400AD4"/>
    <w:rsid w:val="00405206"/>
    <w:rsid w:val="00417487"/>
    <w:rsid w:val="00433AFF"/>
    <w:rsid w:val="00464556"/>
    <w:rsid w:val="00486A2F"/>
    <w:rsid w:val="00491AB5"/>
    <w:rsid w:val="004929AC"/>
    <w:rsid w:val="004A289E"/>
    <w:rsid w:val="004A5361"/>
    <w:rsid w:val="004C5513"/>
    <w:rsid w:val="004D3E73"/>
    <w:rsid w:val="004E3B27"/>
    <w:rsid w:val="004E61F6"/>
    <w:rsid w:val="004F3B29"/>
    <w:rsid w:val="005379CC"/>
    <w:rsid w:val="005602B8"/>
    <w:rsid w:val="00562590"/>
    <w:rsid w:val="005677B9"/>
    <w:rsid w:val="005974CC"/>
    <w:rsid w:val="005D714A"/>
    <w:rsid w:val="005E3169"/>
    <w:rsid w:val="005F5B5A"/>
    <w:rsid w:val="00615520"/>
    <w:rsid w:val="00633E56"/>
    <w:rsid w:val="00642F15"/>
    <w:rsid w:val="00662454"/>
    <w:rsid w:val="00664814"/>
    <w:rsid w:val="006D241E"/>
    <w:rsid w:val="00735B7B"/>
    <w:rsid w:val="0073732B"/>
    <w:rsid w:val="007A0C20"/>
    <w:rsid w:val="007B4B5B"/>
    <w:rsid w:val="007F0273"/>
    <w:rsid w:val="007F7EEC"/>
    <w:rsid w:val="008175B3"/>
    <w:rsid w:val="00824507"/>
    <w:rsid w:val="008578DA"/>
    <w:rsid w:val="00873B8D"/>
    <w:rsid w:val="008755EB"/>
    <w:rsid w:val="00892C51"/>
    <w:rsid w:val="008972AA"/>
    <w:rsid w:val="009014BE"/>
    <w:rsid w:val="0090241E"/>
    <w:rsid w:val="00903045"/>
    <w:rsid w:val="00904CBF"/>
    <w:rsid w:val="009225CD"/>
    <w:rsid w:val="009242FD"/>
    <w:rsid w:val="009335AD"/>
    <w:rsid w:val="0095071F"/>
    <w:rsid w:val="00951AD4"/>
    <w:rsid w:val="00967BED"/>
    <w:rsid w:val="00975C97"/>
    <w:rsid w:val="00995E04"/>
    <w:rsid w:val="009A195B"/>
    <w:rsid w:val="009A461E"/>
    <w:rsid w:val="009B5095"/>
    <w:rsid w:val="009B7982"/>
    <w:rsid w:val="009F5986"/>
    <w:rsid w:val="00A35525"/>
    <w:rsid w:val="00A44020"/>
    <w:rsid w:val="00A46707"/>
    <w:rsid w:val="00A603E4"/>
    <w:rsid w:val="00A729FC"/>
    <w:rsid w:val="00A77F28"/>
    <w:rsid w:val="00A87726"/>
    <w:rsid w:val="00A91936"/>
    <w:rsid w:val="00AA2EF5"/>
    <w:rsid w:val="00AA4098"/>
    <w:rsid w:val="00AC471D"/>
    <w:rsid w:val="00AE36A9"/>
    <w:rsid w:val="00AE46B1"/>
    <w:rsid w:val="00AE5668"/>
    <w:rsid w:val="00AF195B"/>
    <w:rsid w:val="00AF1997"/>
    <w:rsid w:val="00AF32A7"/>
    <w:rsid w:val="00B17C6D"/>
    <w:rsid w:val="00B23C88"/>
    <w:rsid w:val="00B34CC5"/>
    <w:rsid w:val="00B376E8"/>
    <w:rsid w:val="00B70C2F"/>
    <w:rsid w:val="00BA2459"/>
    <w:rsid w:val="00BA4251"/>
    <w:rsid w:val="00BB16AB"/>
    <w:rsid w:val="00BB7265"/>
    <w:rsid w:val="00BB787F"/>
    <w:rsid w:val="00BC45C7"/>
    <w:rsid w:val="00BD63B9"/>
    <w:rsid w:val="00BF090C"/>
    <w:rsid w:val="00BF21BA"/>
    <w:rsid w:val="00C12B78"/>
    <w:rsid w:val="00C13188"/>
    <w:rsid w:val="00C15BA5"/>
    <w:rsid w:val="00C30306"/>
    <w:rsid w:val="00C35384"/>
    <w:rsid w:val="00C63219"/>
    <w:rsid w:val="00C74D57"/>
    <w:rsid w:val="00C85AB3"/>
    <w:rsid w:val="00CF5618"/>
    <w:rsid w:val="00D16F79"/>
    <w:rsid w:val="00D570CC"/>
    <w:rsid w:val="00D61CE3"/>
    <w:rsid w:val="00D66BD9"/>
    <w:rsid w:val="00DC0085"/>
    <w:rsid w:val="00DC2DF5"/>
    <w:rsid w:val="00DD13CF"/>
    <w:rsid w:val="00DD3539"/>
    <w:rsid w:val="00DE7287"/>
    <w:rsid w:val="00DE7D7A"/>
    <w:rsid w:val="00DF1CB8"/>
    <w:rsid w:val="00E16EB2"/>
    <w:rsid w:val="00E24416"/>
    <w:rsid w:val="00E26217"/>
    <w:rsid w:val="00E444CA"/>
    <w:rsid w:val="00E47436"/>
    <w:rsid w:val="00E642A4"/>
    <w:rsid w:val="00E64479"/>
    <w:rsid w:val="00E71112"/>
    <w:rsid w:val="00E72C21"/>
    <w:rsid w:val="00EB3256"/>
    <w:rsid w:val="00ED7E7E"/>
    <w:rsid w:val="00F03E1A"/>
    <w:rsid w:val="00F03E36"/>
    <w:rsid w:val="00F24F9A"/>
    <w:rsid w:val="00F55E53"/>
    <w:rsid w:val="00F60B26"/>
    <w:rsid w:val="00F83819"/>
    <w:rsid w:val="00F85B93"/>
    <w:rsid w:val="00F90FF3"/>
    <w:rsid w:val="00F91BB8"/>
    <w:rsid w:val="00FB13B9"/>
    <w:rsid w:val="00FC4472"/>
    <w:rsid w:val="00FD388C"/>
    <w:rsid w:val="00FF0871"/>
    <w:rsid w:val="00FF2F1A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91BB8"/>
    <w:rPr>
      <w:color w:val="808080"/>
    </w:rPr>
  </w:style>
  <w:style w:type="paragraph" w:customStyle="1" w:styleId="B1CE2670AFDB4C9D9566E9D60BEE15B91">
    <w:name w:val="B1CE2670AFDB4C9D9566E9D60BEE15B91"/>
    <w:rsid w:val="00B70C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customStyle="1" w:styleId="45D7513F68DA41F98C1D4D47750E85A01">
    <w:name w:val="45D7513F68DA41F98C1D4D47750E85A01"/>
    <w:rsid w:val="00B7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72465D38DF04DCF95ABCF7165120EF51">
    <w:name w:val="C72465D38DF04DCF95ABCF7165120EF51"/>
    <w:rsid w:val="00B70C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customStyle="1" w:styleId="60DBE8EAF400458FB3E11C6E4E5C8DFB">
    <w:name w:val="60DBE8EAF400458FB3E11C6E4E5C8DFB"/>
    <w:rsid w:val="00D61CE3"/>
    <w:rPr>
      <w:lang w:val="de-DE" w:eastAsia="de-DE"/>
    </w:rPr>
  </w:style>
  <w:style w:type="paragraph" w:customStyle="1" w:styleId="9FFF60C7A85243F4843E58ABDD964609">
    <w:name w:val="9FFF60C7A85243F4843E58ABDD964609"/>
    <w:rsid w:val="00D61CE3"/>
    <w:rPr>
      <w:lang w:val="de-DE" w:eastAsia="de-DE"/>
    </w:rPr>
  </w:style>
  <w:style w:type="paragraph" w:customStyle="1" w:styleId="1C98567A54D543A5AC4E87E1BB0A6D62">
    <w:name w:val="1C98567A54D543A5AC4E87E1BB0A6D62"/>
    <w:rsid w:val="000535E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orizont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E09B-D603-4916-AE0F-D7BB70362D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fdac3b-4115-4c64-bf62-f9099ec36d84}" enabled="1" method="Privileged" siteId="{5047bca2-da88-442e-a09a-d9b8af692adc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HF_1490_C_8D_standard.dot</Template>
  <TotalTime>5</TotalTime>
  <Pages>5</Pages>
  <Words>1648</Words>
  <Characters>9395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Template 8D Supplier</vt:lpstr>
      <vt:lpstr>Template 8D Supplier</vt:lpstr>
    </vt:vector>
  </TitlesOfParts>
  <Manager>Quality manager</Manager>
  <Company>Hella KGaA Hueck &amp; Co., Plant 5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8D Supplier</dc:title>
  <dc:creator>Deca, Monica Elisabeta</dc:creator>
  <cp:lastModifiedBy>CRISTESCU Ionut Nicolae (HELLA)</cp:lastModifiedBy>
  <cp:revision>4</cp:revision>
  <cp:lastPrinted>2017-02-14T09:05:00Z</cp:lastPrinted>
  <dcterms:created xsi:type="dcterms:W3CDTF">2026-08-05T06:19:00Z</dcterms:created>
  <dcterms:modified xsi:type="dcterms:W3CDTF">2026-08-05T06:23:00Z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4d7f5159,6563d988,38d0570c</vt:lpwstr>
  </property>
  <property fmtid="{D5CDD505-2E9C-101B-9397-08002B2CF9AE}" pid="3" name="ClassificationContentMarkingHeaderFontProps">
    <vt:lpwstr>#808080,8,Aptos</vt:lpwstr>
  </property>
  <property fmtid="{D5CDD505-2E9C-101B-9397-08002B2CF9AE}" pid="4" name="ClassificationContentMarkingHeaderText">
    <vt:lpwstr>INTERNAL and PARTNERS</vt:lpwstr>
  </property>
  <property fmtid="{D5CDD505-2E9C-101B-9397-08002B2CF9AE}" pid="5" name="ClassificationContentMarkingFooterShapeIds">
    <vt:lpwstr>2f591aca,5662fbce,26724712</vt:lpwstr>
  </property>
  <property fmtid="{D5CDD505-2E9C-101B-9397-08002B2CF9AE}" pid="6" name="ClassificationContentMarkingFooterFontProps">
    <vt:lpwstr>#ffffff,2,Aptos</vt:lpwstr>
  </property>
  <property fmtid="{D5CDD505-2E9C-101B-9397-08002B2CF9AE}" pid="7" name="ClassificationContentMarkingFooterText">
    <vt:lpwstr>5acXjzUk</vt:lpwstr>
  </property>
</Properties>
</file>